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336"/>
        <w:tblW w:w="14508" w:type="dxa"/>
        <w:tblLook w:val="04A0" w:firstRow="1" w:lastRow="0" w:firstColumn="1" w:lastColumn="0" w:noHBand="0" w:noVBand="1"/>
      </w:tblPr>
      <w:tblGrid>
        <w:gridCol w:w="2808"/>
        <w:gridCol w:w="2893"/>
        <w:gridCol w:w="3047"/>
        <w:gridCol w:w="2790"/>
        <w:gridCol w:w="2970"/>
      </w:tblGrid>
      <w:tr w:rsidR="00FA284B" w14:paraId="4A0B952E" w14:textId="77777777" w:rsidTr="000F5D09">
        <w:trPr>
          <w:trHeight w:val="350"/>
        </w:trPr>
        <w:tc>
          <w:tcPr>
            <w:tcW w:w="14508" w:type="dxa"/>
            <w:gridSpan w:val="5"/>
          </w:tcPr>
          <w:p w14:paraId="6F9BE0CA" w14:textId="6C88C1DE" w:rsidR="00FA284B" w:rsidRPr="00CC3825" w:rsidRDefault="00514CC1" w:rsidP="000F5D09">
            <w:pPr>
              <w:jc w:val="center"/>
              <w:rPr>
                <w:rFonts w:ascii="Calibri" w:hAnsi="Calibri"/>
                <w:b/>
                <w:bCs/>
                <w:color w:val="000000" w:themeColor="text1"/>
                <w:sz w:val="36"/>
                <w:szCs w:val="36"/>
              </w:rPr>
            </w:pPr>
            <w:r>
              <w:rPr>
                <w:rFonts w:ascii="Calibri" w:hAnsi="Calibri"/>
                <w:b/>
                <w:bCs/>
                <w:color w:val="000000" w:themeColor="text1"/>
                <w:sz w:val="32"/>
                <w:szCs w:val="32"/>
              </w:rPr>
              <w:t>August</w:t>
            </w:r>
            <w:r w:rsidR="00CC3825" w:rsidRPr="000F5D09">
              <w:rPr>
                <w:rFonts w:ascii="Calibri" w:hAnsi="Calibri"/>
                <w:b/>
                <w:bCs/>
                <w:color w:val="000000" w:themeColor="text1"/>
                <w:sz w:val="32"/>
                <w:szCs w:val="32"/>
              </w:rPr>
              <w:t xml:space="preserve"> </w:t>
            </w:r>
            <w:r w:rsidR="00BD5B4A" w:rsidRPr="000F5D09">
              <w:rPr>
                <w:rFonts w:ascii="Calibri" w:hAnsi="Calibri"/>
                <w:b/>
                <w:bCs/>
                <w:color w:val="000000" w:themeColor="text1"/>
                <w:sz w:val="32"/>
                <w:szCs w:val="32"/>
              </w:rPr>
              <w:t>202</w:t>
            </w:r>
            <w:r w:rsidR="006366EA" w:rsidRPr="000F5D09">
              <w:rPr>
                <w:rFonts w:ascii="Calibri" w:hAnsi="Calibri"/>
                <w:b/>
                <w:bCs/>
                <w:color w:val="000000" w:themeColor="text1"/>
                <w:sz w:val="32"/>
                <w:szCs w:val="32"/>
              </w:rPr>
              <w:t>6</w:t>
            </w:r>
            <w:r w:rsidR="00BD5B4A" w:rsidRPr="000F5D09">
              <w:rPr>
                <w:rFonts w:ascii="Calibri" w:hAnsi="Calibri"/>
                <w:b/>
                <w:bCs/>
                <w:color w:val="000000" w:themeColor="text1"/>
                <w:sz w:val="32"/>
                <w:szCs w:val="32"/>
              </w:rPr>
              <w:t xml:space="preserve"> KSI</w:t>
            </w:r>
            <w:r w:rsidR="006631C1" w:rsidRPr="000F5D09">
              <w:rPr>
                <w:rFonts w:ascii="Calibri" w:hAnsi="Calibri"/>
                <w:b/>
                <w:bCs/>
                <w:color w:val="000000" w:themeColor="text1"/>
                <w:sz w:val="32"/>
                <w:szCs w:val="32"/>
              </w:rPr>
              <w:t xml:space="preserve"> </w:t>
            </w:r>
            <w:r>
              <w:rPr>
                <w:rFonts w:ascii="Calibri" w:hAnsi="Calibri"/>
                <w:b/>
                <w:bCs/>
                <w:color w:val="000000" w:themeColor="text1"/>
                <w:sz w:val="32"/>
                <w:szCs w:val="32"/>
              </w:rPr>
              <w:t>Breakfast</w:t>
            </w:r>
            <w:r w:rsidR="00933129" w:rsidRPr="000F5D09">
              <w:rPr>
                <w:rFonts w:ascii="Calibri" w:hAnsi="Calibri"/>
                <w:b/>
                <w:bCs/>
                <w:color w:val="000000" w:themeColor="text1"/>
                <w:sz w:val="32"/>
                <w:szCs w:val="32"/>
              </w:rPr>
              <w:t xml:space="preserve"> M</w:t>
            </w:r>
            <w:r w:rsidR="0066471D" w:rsidRPr="000F5D09">
              <w:rPr>
                <w:rFonts w:ascii="Calibri" w:hAnsi="Calibri"/>
                <w:b/>
                <w:bCs/>
                <w:color w:val="000000" w:themeColor="text1"/>
                <w:sz w:val="32"/>
                <w:szCs w:val="32"/>
              </w:rPr>
              <w:t>enu</w:t>
            </w:r>
          </w:p>
        </w:tc>
      </w:tr>
      <w:tr w:rsidR="00D21892" w:rsidRPr="00930EAA" w14:paraId="3CB63141" w14:textId="77777777" w:rsidTr="000F5D09">
        <w:trPr>
          <w:trHeight w:val="341"/>
        </w:trPr>
        <w:tc>
          <w:tcPr>
            <w:tcW w:w="2808" w:type="dxa"/>
          </w:tcPr>
          <w:p w14:paraId="3966D091"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Monday</w:t>
            </w:r>
          </w:p>
        </w:tc>
        <w:tc>
          <w:tcPr>
            <w:tcW w:w="2893" w:type="dxa"/>
          </w:tcPr>
          <w:p w14:paraId="385C0FC3"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Tuesday</w:t>
            </w:r>
          </w:p>
        </w:tc>
        <w:tc>
          <w:tcPr>
            <w:tcW w:w="3047" w:type="dxa"/>
          </w:tcPr>
          <w:p w14:paraId="3ED57173"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Wednesday</w:t>
            </w:r>
          </w:p>
        </w:tc>
        <w:tc>
          <w:tcPr>
            <w:tcW w:w="2790" w:type="dxa"/>
          </w:tcPr>
          <w:p w14:paraId="1D6E18CE"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Thursday</w:t>
            </w:r>
          </w:p>
        </w:tc>
        <w:tc>
          <w:tcPr>
            <w:tcW w:w="2970" w:type="dxa"/>
          </w:tcPr>
          <w:p w14:paraId="23BA4A04"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Friday</w:t>
            </w:r>
          </w:p>
        </w:tc>
      </w:tr>
      <w:tr w:rsidR="000E7746" w:rsidRPr="00EB7D46" w14:paraId="7CDB0BB7" w14:textId="77777777" w:rsidTr="000F5D09">
        <w:trPr>
          <w:trHeight w:val="1349"/>
        </w:trPr>
        <w:tc>
          <w:tcPr>
            <w:tcW w:w="2808" w:type="dxa"/>
          </w:tcPr>
          <w:p w14:paraId="6B62EF15" w14:textId="77777777" w:rsidR="00C7451A" w:rsidRDefault="00514CC1" w:rsidP="000F5D09">
            <w:pPr>
              <w:pStyle w:val="Dates"/>
              <w:jc w:val="right"/>
              <w:rPr>
                <w:rFonts w:ascii="Calibri" w:hAnsi="Calibri"/>
                <w:b/>
                <w:bCs/>
                <w:sz w:val="16"/>
                <w:szCs w:val="16"/>
              </w:rPr>
            </w:pPr>
            <w:r>
              <w:rPr>
                <w:rFonts w:ascii="Calibri" w:hAnsi="Calibri"/>
                <w:b/>
                <w:bCs/>
                <w:sz w:val="16"/>
                <w:szCs w:val="16"/>
              </w:rPr>
              <w:t>3.</w:t>
            </w:r>
          </w:p>
          <w:p w14:paraId="3B45BBA8" w14:textId="0DC74DE0" w:rsidR="00514CC1" w:rsidRDefault="005C4BA1" w:rsidP="00514CC1">
            <w:pPr>
              <w:pStyle w:val="Dates"/>
              <w:jc w:val="center"/>
              <w:rPr>
                <w:rFonts w:ascii="Calibri" w:hAnsi="Calibri"/>
                <w:b/>
                <w:bCs/>
                <w:sz w:val="22"/>
                <w:szCs w:val="22"/>
              </w:rPr>
            </w:pPr>
            <w:r>
              <w:rPr>
                <w:rFonts w:ascii="Calibri" w:hAnsi="Calibri"/>
                <w:b/>
                <w:bCs/>
                <w:sz w:val="22"/>
                <w:szCs w:val="22"/>
              </w:rPr>
              <w:t xml:space="preserve">WG </w:t>
            </w:r>
            <w:r w:rsidR="00514CC1" w:rsidRPr="00514CC1">
              <w:rPr>
                <w:rFonts w:ascii="Calibri" w:hAnsi="Calibri"/>
                <w:b/>
                <w:bCs/>
                <w:sz w:val="22"/>
                <w:szCs w:val="22"/>
              </w:rPr>
              <w:t>Honey nut Cheerios</w:t>
            </w:r>
          </w:p>
          <w:p w14:paraId="7EF91E61" w14:textId="0F980BDE" w:rsidR="00F16D8E" w:rsidRDefault="00F16D8E" w:rsidP="00514CC1">
            <w:pPr>
              <w:pStyle w:val="Dates"/>
              <w:jc w:val="center"/>
              <w:rPr>
                <w:rFonts w:ascii="Calibri" w:hAnsi="Calibri"/>
                <w:b/>
                <w:bCs/>
                <w:sz w:val="22"/>
                <w:szCs w:val="22"/>
              </w:rPr>
            </w:pPr>
            <w:r>
              <w:rPr>
                <w:rFonts w:ascii="Calibri" w:hAnsi="Calibri"/>
                <w:b/>
                <w:bCs/>
                <w:sz w:val="22"/>
                <w:szCs w:val="22"/>
              </w:rPr>
              <w:t>Fruit Bananas</w:t>
            </w:r>
            <w:r w:rsidR="00FC366F">
              <w:rPr>
                <w:rFonts w:ascii="Calibri" w:hAnsi="Calibri"/>
                <w:b/>
                <w:bCs/>
                <w:sz w:val="22"/>
                <w:szCs w:val="22"/>
              </w:rPr>
              <w:t>, 100%</w:t>
            </w:r>
          </w:p>
          <w:p w14:paraId="5A98E7F9" w14:textId="0D6019CE" w:rsidR="00F16D8E" w:rsidRDefault="00F16D8E" w:rsidP="00514CC1">
            <w:pPr>
              <w:pStyle w:val="Dates"/>
              <w:jc w:val="center"/>
              <w:rPr>
                <w:rFonts w:ascii="Calibri" w:hAnsi="Calibri"/>
                <w:b/>
                <w:bCs/>
                <w:sz w:val="22"/>
                <w:szCs w:val="22"/>
              </w:rPr>
            </w:pPr>
            <w:r>
              <w:rPr>
                <w:rFonts w:ascii="Calibri" w:hAnsi="Calibri"/>
                <w:b/>
                <w:bCs/>
                <w:sz w:val="22"/>
                <w:szCs w:val="22"/>
              </w:rPr>
              <w:t xml:space="preserve">Orange juice, 1% white milk or </w:t>
            </w:r>
            <w:r w:rsidR="00B36AC8">
              <w:rPr>
                <w:rFonts w:ascii="Calibri" w:hAnsi="Calibri"/>
                <w:b/>
                <w:bCs/>
                <w:sz w:val="22"/>
                <w:szCs w:val="22"/>
              </w:rPr>
              <w:t xml:space="preserve">fat free </w:t>
            </w:r>
            <w:r>
              <w:rPr>
                <w:rFonts w:ascii="Calibri" w:hAnsi="Calibri"/>
                <w:b/>
                <w:bCs/>
                <w:sz w:val="22"/>
                <w:szCs w:val="22"/>
              </w:rPr>
              <w:t>chocolate milk</w:t>
            </w:r>
          </w:p>
          <w:p w14:paraId="348C4E20" w14:textId="19C2A0A0" w:rsidR="00514CC1" w:rsidRPr="00514CC1" w:rsidRDefault="00514CC1" w:rsidP="00514CC1">
            <w:pPr>
              <w:pStyle w:val="Dates"/>
              <w:jc w:val="center"/>
              <w:rPr>
                <w:rFonts w:ascii="Calibri" w:hAnsi="Calibri"/>
                <w:b/>
                <w:bCs/>
                <w:sz w:val="22"/>
                <w:szCs w:val="22"/>
              </w:rPr>
            </w:pPr>
            <w:r w:rsidRPr="00514CC1">
              <w:rPr>
                <w:rFonts w:ascii="Calibri" w:hAnsi="Calibri"/>
                <w:b/>
                <w:bCs/>
                <w:sz w:val="22"/>
                <w:szCs w:val="22"/>
              </w:rPr>
              <w:t xml:space="preserve"> </w:t>
            </w:r>
          </w:p>
        </w:tc>
        <w:tc>
          <w:tcPr>
            <w:tcW w:w="2893" w:type="dxa"/>
          </w:tcPr>
          <w:p w14:paraId="1892F50C" w14:textId="77777777" w:rsidR="00C7451A" w:rsidRDefault="00514CC1" w:rsidP="00514CC1">
            <w:pPr>
              <w:pStyle w:val="Dates"/>
              <w:jc w:val="right"/>
              <w:rPr>
                <w:rFonts w:ascii="Calibri" w:hAnsi="Calibri"/>
                <w:b/>
                <w:bCs/>
                <w:sz w:val="16"/>
                <w:szCs w:val="16"/>
              </w:rPr>
            </w:pPr>
            <w:r>
              <w:rPr>
                <w:rFonts w:ascii="Calibri" w:hAnsi="Calibri"/>
                <w:b/>
                <w:bCs/>
                <w:sz w:val="16"/>
                <w:szCs w:val="16"/>
              </w:rPr>
              <w:t>4.</w:t>
            </w:r>
          </w:p>
          <w:p w14:paraId="64554F7A" w14:textId="77777777" w:rsidR="003269F0" w:rsidRDefault="003269F0" w:rsidP="003269F0">
            <w:pPr>
              <w:pStyle w:val="Dates"/>
              <w:jc w:val="center"/>
              <w:rPr>
                <w:rFonts w:ascii="Calibri" w:hAnsi="Calibri"/>
                <w:b/>
                <w:bCs/>
              </w:rPr>
            </w:pPr>
            <w:r w:rsidRPr="003269F0">
              <w:rPr>
                <w:rFonts w:ascii="Calibri" w:hAnsi="Calibri"/>
                <w:b/>
                <w:bCs/>
              </w:rPr>
              <w:t xml:space="preserve">Cinnamon Granola Oatmeal </w:t>
            </w:r>
          </w:p>
          <w:p w14:paraId="059DEE5B" w14:textId="610F2403" w:rsidR="00671C64" w:rsidRPr="003269F0" w:rsidRDefault="00671C64" w:rsidP="003269F0">
            <w:pPr>
              <w:pStyle w:val="Dates"/>
              <w:jc w:val="center"/>
              <w:rPr>
                <w:rFonts w:ascii="Calibri" w:hAnsi="Calibri"/>
                <w:b/>
                <w:bCs/>
              </w:rPr>
            </w:pPr>
            <w:r>
              <w:rPr>
                <w:rFonts w:ascii="Calibri" w:hAnsi="Calibri"/>
                <w:b/>
                <w:bCs/>
              </w:rPr>
              <w:t xml:space="preserve">WG Old Fashioned Oats, made with cinnamon Granola, brown sugar served with Grape juice, 1% white milk or </w:t>
            </w:r>
            <w:r w:rsidR="00B36AC8">
              <w:rPr>
                <w:rFonts w:ascii="Calibri" w:hAnsi="Calibri"/>
                <w:b/>
                <w:bCs/>
              </w:rPr>
              <w:t xml:space="preserve">fat free </w:t>
            </w:r>
            <w:r>
              <w:rPr>
                <w:rFonts w:ascii="Calibri" w:hAnsi="Calibri"/>
                <w:b/>
                <w:bCs/>
              </w:rPr>
              <w:t>Chocolate milk</w:t>
            </w:r>
          </w:p>
        </w:tc>
        <w:tc>
          <w:tcPr>
            <w:tcW w:w="3047" w:type="dxa"/>
          </w:tcPr>
          <w:p w14:paraId="16CDCC8A" w14:textId="7715A2A3" w:rsidR="00C7451A" w:rsidRDefault="00514CC1" w:rsidP="000F5D09">
            <w:pPr>
              <w:pStyle w:val="Dates"/>
              <w:jc w:val="right"/>
              <w:rPr>
                <w:rFonts w:ascii="Calibri" w:hAnsi="Calibri"/>
                <w:b/>
                <w:bCs/>
                <w:sz w:val="16"/>
                <w:szCs w:val="16"/>
              </w:rPr>
            </w:pPr>
            <w:r>
              <w:rPr>
                <w:rFonts w:ascii="Calibri" w:hAnsi="Calibri"/>
                <w:b/>
                <w:bCs/>
                <w:sz w:val="16"/>
                <w:szCs w:val="16"/>
              </w:rPr>
              <w:t>5.</w:t>
            </w:r>
          </w:p>
          <w:p w14:paraId="30256F0B" w14:textId="54DBE626" w:rsidR="00EF6465" w:rsidRPr="002814D6" w:rsidRDefault="00EF6465" w:rsidP="00EF6465">
            <w:pPr>
              <w:pStyle w:val="Dates"/>
              <w:jc w:val="center"/>
              <w:rPr>
                <w:rFonts w:ascii="Calibri" w:hAnsi="Calibri"/>
                <w:b/>
                <w:bCs/>
              </w:rPr>
            </w:pPr>
            <w:r w:rsidRPr="002814D6">
              <w:rPr>
                <w:rFonts w:ascii="Calibri" w:hAnsi="Calibri"/>
                <w:b/>
                <w:bCs/>
              </w:rPr>
              <w:t>Blueberry</w:t>
            </w:r>
            <w:r w:rsidR="005C4BA1">
              <w:rPr>
                <w:rFonts w:ascii="Calibri" w:hAnsi="Calibri"/>
                <w:b/>
                <w:bCs/>
              </w:rPr>
              <w:t xml:space="preserve"> </w:t>
            </w:r>
            <w:r w:rsidR="00082F7C">
              <w:rPr>
                <w:rFonts w:ascii="Calibri" w:hAnsi="Calibri"/>
                <w:b/>
                <w:bCs/>
              </w:rPr>
              <w:t xml:space="preserve">WG </w:t>
            </w:r>
            <w:r w:rsidR="00082F7C" w:rsidRPr="002814D6">
              <w:rPr>
                <w:rFonts w:ascii="Calibri" w:hAnsi="Calibri"/>
                <w:b/>
                <w:bCs/>
              </w:rPr>
              <w:t>Waffles</w:t>
            </w:r>
          </w:p>
          <w:p w14:paraId="57ADACE5" w14:textId="77777777" w:rsidR="00EF6465" w:rsidRPr="002814D6" w:rsidRDefault="00EF6465" w:rsidP="00EF6465">
            <w:pPr>
              <w:pStyle w:val="Dates"/>
              <w:jc w:val="center"/>
              <w:rPr>
                <w:rFonts w:ascii="Calibri" w:hAnsi="Calibri"/>
                <w:b/>
                <w:bCs/>
              </w:rPr>
            </w:pPr>
            <w:r w:rsidRPr="002814D6">
              <w:rPr>
                <w:rFonts w:ascii="Calibri" w:hAnsi="Calibri"/>
                <w:b/>
                <w:bCs/>
              </w:rPr>
              <w:t xml:space="preserve"> made with hash brown</w:t>
            </w:r>
          </w:p>
          <w:p w14:paraId="3B3DF764" w14:textId="6030A563" w:rsidR="00EF6465" w:rsidRPr="002814D6" w:rsidRDefault="00EF6465" w:rsidP="00EF6465">
            <w:pPr>
              <w:pStyle w:val="Dates"/>
              <w:jc w:val="center"/>
              <w:rPr>
                <w:rFonts w:ascii="Calibri" w:hAnsi="Calibri"/>
                <w:b/>
                <w:bCs/>
              </w:rPr>
            </w:pPr>
            <w:r w:rsidRPr="002814D6">
              <w:rPr>
                <w:rFonts w:ascii="Calibri" w:hAnsi="Calibri"/>
                <w:b/>
                <w:bCs/>
              </w:rPr>
              <w:t xml:space="preserve"> fruit strawberry &amp; </w:t>
            </w:r>
            <w:r w:rsidR="002814D6" w:rsidRPr="002814D6">
              <w:rPr>
                <w:rFonts w:ascii="Calibri" w:hAnsi="Calibri"/>
                <w:b/>
                <w:bCs/>
              </w:rPr>
              <w:t>blueberry’s,</w:t>
            </w:r>
            <w:r w:rsidRPr="002814D6">
              <w:rPr>
                <w:rFonts w:ascii="Calibri" w:hAnsi="Calibri"/>
                <w:b/>
                <w:bCs/>
              </w:rPr>
              <w:t xml:space="preserve"> apple juice, 1% white milk or </w:t>
            </w:r>
            <w:r w:rsidR="00B36AC8">
              <w:rPr>
                <w:rFonts w:ascii="Calibri" w:hAnsi="Calibri"/>
                <w:b/>
                <w:bCs/>
              </w:rPr>
              <w:t xml:space="preserve">fat free </w:t>
            </w:r>
            <w:r w:rsidRPr="002814D6">
              <w:rPr>
                <w:rFonts w:ascii="Calibri" w:hAnsi="Calibri"/>
                <w:b/>
                <w:bCs/>
              </w:rPr>
              <w:t xml:space="preserve">chocolate milk </w:t>
            </w:r>
          </w:p>
          <w:p w14:paraId="702C7570" w14:textId="77777777" w:rsidR="006366EA" w:rsidRPr="00CE57AB" w:rsidRDefault="006366EA" w:rsidP="000F5D09">
            <w:pPr>
              <w:pStyle w:val="Dates"/>
              <w:jc w:val="center"/>
              <w:rPr>
                <w:rFonts w:ascii="Calibri" w:hAnsi="Calibri"/>
                <w:sz w:val="16"/>
                <w:szCs w:val="16"/>
              </w:rPr>
            </w:pPr>
          </w:p>
        </w:tc>
        <w:tc>
          <w:tcPr>
            <w:tcW w:w="2790" w:type="dxa"/>
          </w:tcPr>
          <w:p w14:paraId="74A24970" w14:textId="4467B818" w:rsidR="00C7451A" w:rsidRDefault="00514CC1" w:rsidP="000F5D09">
            <w:pPr>
              <w:pStyle w:val="Dates"/>
              <w:jc w:val="right"/>
              <w:rPr>
                <w:rFonts w:ascii="Calibri" w:hAnsi="Calibri"/>
                <w:b/>
                <w:bCs/>
                <w:sz w:val="16"/>
                <w:szCs w:val="16"/>
              </w:rPr>
            </w:pPr>
            <w:r>
              <w:rPr>
                <w:rFonts w:ascii="Calibri" w:hAnsi="Calibri"/>
                <w:b/>
                <w:bCs/>
                <w:sz w:val="16"/>
                <w:szCs w:val="16"/>
              </w:rPr>
              <w:t>6.</w:t>
            </w:r>
          </w:p>
          <w:p w14:paraId="55330CC5" w14:textId="5254DA30" w:rsidR="0001342E" w:rsidRDefault="0001342E" w:rsidP="0001342E">
            <w:pPr>
              <w:pStyle w:val="Dates"/>
              <w:jc w:val="center"/>
              <w:rPr>
                <w:rFonts w:ascii="Calibri" w:hAnsi="Calibri"/>
                <w:b/>
                <w:bCs/>
              </w:rPr>
            </w:pPr>
            <w:r w:rsidRPr="0001342E">
              <w:rPr>
                <w:rFonts w:ascii="Calibri" w:hAnsi="Calibri"/>
                <w:b/>
                <w:bCs/>
              </w:rPr>
              <w:t>Cinnamon Toast Crunch</w:t>
            </w:r>
          </w:p>
          <w:p w14:paraId="7CFD2BE2" w14:textId="6492354B" w:rsidR="0001342E" w:rsidRDefault="0001342E" w:rsidP="0001342E">
            <w:pPr>
              <w:pStyle w:val="Dates"/>
              <w:jc w:val="center"/>
              <w:rPr>
                <w:rFonts w:ascii="Calibri" w:hAnsi="Calibri"/>
                <w:b/>
                <w:bCs/>
              </w:rPr>
            </w:pPr>
            <w:r>
              <w:rPr>
                <w:rFonts w:ascii="Calibri" w:hAnsi="Calibri"/>
                <w:b/>
                <w:bCs/>
              </w:rPr>
              <w:t>WG cinnamon Toast Crunch Cereal Served with slice apples</w:t>
            </w:r>
          </w:p>
          <w:p w14:paraId="7CA22D92" w14:textId="1B6C6B9E" w:rsidR="0001342E" w:rsidRPr="0001342E" w:rsidRDefault="0001342E" w:rsidP="0001342E">
            <w:pPr>
              <w:pStyle w:val="Dates"/>
              <w:jc w:val="center"/>
              <w:rPr>
                <w:rFonts w:ascii="Calibri" w:hAnsi="Calibri"/>
                <w:b/>
                <w:bCs/>
              </w:rPr>
            </w:pPr>
            <w:r>
              <w:rPr>
                <w:rFonts w:ascii="Calibri" w:hAnsi="Calibri"/>
                <w:b/>
                <w:bCs/>
              </w:rPr>
              <w:t xml:space="preserve">100% Fruit Punch, 1% white milk or </w:t>
            </w:r>
            <w:r w:rsidR="00B36AC8">
              <w:rPr>
                <w:rFonts w:ascii="Calibri" w:hAnsi="Calibri"/>
                <w:b/>
                <w:bCs/>
              </w:rPr>
              <w:t xml:space="preserve">fat free </w:t>
            </w:r>
            <w:r>
              <w:rPr>
                <w:rFonts w:ascii="Calibri" w:hAnsi="Calibri"/>
                <w:b/>
                <w:bCs/>
              </w:rPr>
              <w:t>chocolate milk</w:t>
            </w:r>
          </w:p>
          <w:p w14:paraId="10E8425B" w14:textId="77777777" w:rsidR="006366EA" w:rsidRPr="00CE57AB" w:rsidRDefault="006366EA" w:rsidP="000F5D09">
            <w:pPr>
              <w:pStyle w:val="Dates"/>
              <w:jc w:val="center"/>
              <w:rPr>
                <w:rFonts w:ascii="Calibri" w:hAnsi="Calibri"/>
                <w:sz w:val="16"/>
                <w:szCs w:val="16"/>
              </w:rPr>
            </w:pPr>
          </w:p>
        </w:tc>
        <w:tc>
          <w:tcPr>
            <w:tcW w:w="2970" w:type="dxa"/>
          </w:tcPr>
          <w:p w14:paraId="3946497E" w14:textId="055C780F" w:rsidR="00C7451A" w:rsidRPr="00CE57AB" w:rsidRDefault="00514CC1" w:rsidP="000F5D09">
            <w:pPr>
              <w:pStyle w:val="Dates"/>
              <w:jc w:val="right"/>
              <w:rPr>
                <w:rFonts w:asciiTheme="minorHAnsi" w:hAnsiTheme="minorHAnsi" w:cstheme="minorHAnsi"/>
                <w:b/>
                <w:bCs/>
                <w:sz w:val="16"/>
                <w:szCs w:val="16"/>
              </w:rPr>
            </w:pPr>
            <w:r>
              <w:rPr>
                <w:rFonts w:asciiTheme="minorHAnsi" w:hAnsiTheme="minorHAnsi" w:cstheme="minorHAnsi"/>
                <w:b/>
                <w:bCs/>
                <w:sz w:val="16"/>
                <w:szCs w:val="16"/>
              </w:rPr>
              <w:t>7.</w:t>
            </w:r>
          </w:p>
          <w:p w14:paraId="414D39DA" w14:textId="55F8294C" w:rsidR="006366EA" w:rsidRDefault="005C4BA1" w:rsidP="000F5D09">
            <w:pPr>
              <w:pStyle w:val="Dates"/>
              <w:jc w:val="center"/>
              <w:rPr>
                <w:rFonts w:asciiTheme="minorHAnsi" w:hAnsiTheme="minorHAnsi" w:cstheme="minorHAnsi"/>
                <w:b/>
                <w:bCs/>
              </w:rPr>
            </w:pPr>
            <w:r>
              <w:rPr>
                <w:rFonts w:asciiTheme="minorHAnsi" w:hAnsiTheme="minorHAnsi" w:cstheme="minorHAnsi"/>
                <w:b/>
                <w:bCs/>
              </w:rPr>
              <w:t xml:space="preserve">WG </w:t>
            </w:r>
            <w:r w:rsidR="0001342E" w:rsidRPr="0001342E">
              <w:rPr>
                <w:rFonts w:asciiTheme="minorHAnsi" w:hAnsiTheme="minorHAnsi" w:cstheme="minorHAnsi"/>
                <w:b/>
                <w:bCs/>
              </w:rPr>
              <w:t>Confetti Pancakes</w:t>
            </w:r>
          </w:p>
          <w:p w14:paraId="587E3599" w14:textId="3B4322D0" w:rsidR="0001342E" w:rsidRPr="0001342E" w:rsidRDefault="0001342E" w:rsidP="000F5D09">
            <w:pPr>
              <w:pStyle w:val="Dates"/>
              <w:jc w:val="center"/>
              <w:rPr>
                <w:rFonts w:asciiTheme="minorHAnsi" w:hAnsiTheme="minorHAnsi" w:cstheme="minorHAnsi"/>
                <w:b/>
                <w:bCs/>
              </w:rPr>
            </w:pPr>
            <w:r>
              <w:rPr>
                <w:rFonts w:asciiTheme="minorHAnsi" w:hAnsiTheme="minorHAnsi" w:cstheme="minorHAnsi"/>
                <w:b/>
                <w:bCs/>
              </w:rPr>
              <w:t xml:space="preserve">WG Mini Confetti Pancakes served with sugar free </w:t>
            </w:r>
            <w:r w:rsidR="00B36AC8">
              <w:rPr>
                <w:rFonts w:asciiTheme="minorHAnsi" w:hAnsiTheme="minorHAnsi" w:cstheme="minorHAnsi"/>
                <w:b/>
                <w:bCs/>
              </w:rPr>
              <w:t>syrup,</w:t>
            </w:r>
            <w:r>
              <w:rPr>
                <w:rFonts w:asciiTheme="minorHAnsi" w:hAnsiTheme="minorHAnsi" w:cstheme="minorHAnsi"/>
                <w:b/>
                <w:bCs/>
              </w:rPr>
              <w:t xml:space="preserve"> apple sauce</w:t>
            </w:r>
            <w:r w:rsidR="00B36AC8">
              <w:rPr>
                <w:rFonts w:asciiTheme="minorHAnsi" w:hAnsiTheme="minorHAnsi" w:cstheme="minorHAnsi"/>
                <w:b/>
                <w:bCs/>
              </w:rPr>
              <w:t>, Paradise punch, 1% white milk or fat free chocolate milk</w:t>
            </w:r>
          </w:p>
        </w:tc>
      </w:tr>
      <w:tr w:rsidR="000E7746" w:rsidRPr="00EB7D46" w14:paraId="21330229" w14:textId="77777777" w:rsidTr="000F5D09">
        <w:trPr>
          <w:trHeight w:val="1430"/>
        </w:trPr>
        <w:tc>
          <w:tcPr>
            <w:tcW w:w="2808" w:type="dxa"/>
          </w:tcPr>
          <w:p w14:paraId="7A5D6336" w14:textId="3F7351F8" w:rsidR="003010F8" w:rsidRDefault="00514CC1" w:rsidP="000F5D09">
            <w:pPr>
              <w:pStyle w:val="Dates"/>
              <w:jc w:val="right"/>
              <w:rPr>
                <w:rFonts w:ascii="Calibri" w:hAnsi="Calibri"/>
                <w:b/>
                <w:bCs/>
                <w:sz w:val="16"/>
                <w:szCs w:val="16"/>
              </w:rPr>
            </w:pPr>
            <w:r>
              <w:rPr>
                <w:rFonts w:ascii="Calibri" w:hAnsi="Calibri"/>
                <w:b/>
                <w:bCs/>
                <w:sz w:val="16"/>
                <w:szCs w:val="16"/>
              </w:rPr>
              <w:t>10.</w:t>
            </w:r>
          </w:p>
          <w:p w14:paraId="19D97636" w14:textId="30B6D3EC" w:rsidR="00F16D8E" w:rsidRDefault="005C4BA1" w:rsidP="00F16D8E">
            <w:pPr>
              <w:pStyle w:val="Dates"/>
              <w:jc w:val="center"/>
              <w:rPr>
                <w:rFonts w:ascii="Calibri" w:hAnsi="Calibri"/>
                <w:b/>
                <w:bCs/>
              </w:rPr>
            </w:pPr>
            <w:r>
              <w:rPr>
                <w:rFonts w:ascii="Calibri" w:hAnsi="Calibri"/>
                <w:b/>
                <w:bCs/>
              </w:rPr>
              <w:t xml:space="preserve">WG </w:t>
            </w:r>
            <w:r w:rsidR="00F16D8E" w:rsidRPr="00F16D8E">
              <w:rPr>
                <w:rFonts w:ascii="Calibri" w:hAnsi="Calibri"/>
                <w:b/>
                <w:bCs/>
              </w:rPr>
              <w:t>Chocolate Chip Pancakes</w:t>
            </w:r>
          </w:p>
          <w:p w14:paraId="285C6F5B" w14:textId="70BF2F98" w:rsidR="00F16D8E" w:rsidRDefault="00F16D8E" w:rsidP="00F16D8E">
            <w:pPr>
              <w:pStyle w:val="Dates"/>
              <w:jc w:val="center"/>
              <w:rPr>
                <w:rFonts w:ascii="Calibri" w:hAnsi="Calibri"/>
                <w:b/>
                <w:bCs/>
              </w:rPr>
            </w:pPr>
            <w:r>
              <w:rPr>
                <w:rFonts w:ascii="Calibri" w:hAnsi="Calibri"/>
                <w:b/>
                <w:bCs/>
              </w:rPr>
              <w:t xml:space="preserve">Sugar free syrup </w:t>
            </w:r>
          </w:p>
          <w:p w14:paraId="7F08A5EF" w14:textId="0731DEE7" w:rsidR="00F16D8E" w:rsidRDefault="00F16D8E" w:rsidP="00F16D8E">
            <w:pPr>
              <w:pStyle w:val="Dates"/>
              <w:jc w:val="center"/>
              <w:rPr>
                <w:rFonts w:ascii="Calibri" w:hAnsi="Calibri"/>
                <w:b/>
                <w:bCs/>
              </w:rPr>
            </w:pPr>
            <w:r>
              <w:rPr>
                <w:rFonts w:ascii="Calibri" w:hAnsi="Calibri"/>
                <w:b/>
                <w:bCs/>
              </w:rPr>
              <w:t>Slice apple</w:t>
            </w:r>
            <w:r w:rsidR="00FC366F">
              <w:rPr>
                <w:rFonts w:ascii="Calibri" w:hAnsi="Calibri"/>
                <w:b/>
                <w:bCs/>
              </w:rPr>
              <w:t>s, berry juice</w:t>
            </w:r>
          </w:p>
          <w:p w14:paraId="1D7F0785" w14:textId="619CA5E1" w:rsidR="002F7E1E" w:rsidRPr="00F16D8E" w:rsidRDefault="002F7E1E" w:rsidP="00F16D8E">
            <w:pPr>
              <w:pStyle w:val="Dates"/>
              <w:jc w:val="center"/>
              <w:rPr>
                <w:rFonts w:ascii="Calibri" w:hAnsi="Calibri"/>
                <w:b/>
                <w:bCs/>
              </w:rPr>
            </w:pPr>
            <w:r>
              <w:rPr>
                <w:rFonts w:ascii="Calibri" w:hAnsi="Calibri"/>
                <w:b/>
                <w:bCs/>
              </w:rPr>
              <w:t xml:space="preserve">1% white milk or </w:t>
            </w:r>
            <w:r w:rsidR="00B36AC8">
              <w:rPr>
                <w:rFonts w:ascii="Calibri" w:hAnsi="Calibri"/>
                <w:b/>
                <w:bCs/>
              </w:rPr>
              <w:t xml:space="preserve">fat free </w:t>
            </w:r>
            <w:r>
              <w:rPr>
                <w:rFonts w:ascii="Calibri" w:hAnsi="Calibri"/>
                <w:b/>
                <w:bCs/>
              </w:rPr>
              <w:t>Chocolate milk</w:t>
            </w:r>
          </w:p>
          <w:p w14:paraId="6BB41902" w14:textId="77777777" w:rsidR="00F53835" w:rsidRPr="00CE57AB" w:rsidRDefault="00F53835" w:rsidP="00B35338">
            <w:pPr>
              <w:pStyle w:val="Dates"/>
              <w:jc w:val="center"/>
              <w:rPr>
                <w:rFonts w:ascii="Calibri" w:hAnsi="Calibri"/>
                <w:sz w:val="16"/>
                <w:szCs w:val="16"/>
              </w:rPr>
            </w:pPr>
          </w:p>
        </w:tc>
        <w:tc>
          <w:tcPr>
            <w:tcW w:w="2893" w:type="dxa"/>
          </w:tcPr>
          <w:p w14:paraId="0A4BF361" w14:textId="77777777" w:rsidR="00D75152" w:rsidRDefault="00514CC1" w:rsidP="00514CC1">
            <w:pPr>
              <w:pStyle w:val="Dates"/>
              <w:jc w:val="right"/>
              <w:rPr>
                <w:rFonts w:ascii="Calibri" w:hAnsi="Calibri"/>
                <w:sz w:val="16"/>
                <w:szCs w:val="16"/>
              </w:rPr>
            </w:pPr>
            <w:r>
              <w:rPr>
                <w:rFonts w:ascii="Calibri" w:hAnsi="Calibri"/>
                <w:sz w:val="16"/>
                <w:szCs w:val="16"/>
              </w:rPr>
              <w:t>11.</w:t>
            </w:r>
          </w:p>
          <w:p w14:paraId="77304E72" w14:textId="37609311" w:rsidR="00671C64" w:rsidRPr="00671C64" w:rsidRDefault="00671C64" w:rsidP="00671C64">
            <w:pPr>
              <w:pStyle w:val="Dates"/>
              <w:jc w:val="center"/>
              <w:rPr>
                <w:rFonts w:ascii="Calibri" w:hAnsi="Calibri"/>
                <w:b/>
                <w:bCs/>
              </w:rPr>
            </w:pPr>
            <w:r w:rsidRPr="00671C64">
              <w:rPr>
                <w:rFonts w:ascii="Calibri" w:hAnsi="Calibri"/>
                <w:b/>
                <w:bCs/>
              </w:rPr>
              <w:t>Scramble eggs &amp; Ham with cheese</w:t>
            </w:r>
            <w:r>
              <w:rPr>
                <w:rFonts w:ascii="Calibri" w:hAnsi="Calibri"/>
                <w:b/>
                <w:bCs/>
              </w:rPr>
              <w:t xml:space="preserve"> served with a</w:t>
            </w:r>
            <w:r w:rsidR="005C4BA1">
              <w:rPr>
                <w:rFonts w:ascii="Calibri" w:hAnsi="Calibri"/>
                <w:b/>
                <w:bCs/>
              </w:rPr>
              <w:t xml:space="preserve"> WG</w:t>
            </w:r>
            <w:r>
              <w:rPr>
                <w:rFonts w:ascii="Calibri" w:hAnsi="Calibri"/>
                <w:b/>
                <w:bCs/>
              </w:rPr>
              <w:t xml:space="preserve"> cinnamon muffin, very berry juice, 1% white milk or </w:t>
            </w:r>
            <w:r w:rsidR="00B36AC8">
              <w:rPr>
                <w:rFonts w:ascii="Calibri" w:hAnsi="Calibri"/>
                <w:b/>
                <w:bCs/>
              </w:rPr>
              <w:t xml:space="preserve">fat free </w:t>
            </w:r>
            <w:r>
              <w:rPr>
                <w:rFonts w:ascii="Calibri" w:hAnsi="Calibri"/>
                <w:b/>
                <w:bCs/>
              </w:rPr>
              <w:t xml:space="preserve">Chocolate milk </w:t>
            </w:r>
          </w:p>
        </w:tc>
        <w:tc>
          <w:tcPr>
            <w:tcW w:w="3047" w:type="dxa"/>
          </w:tcPr>
          <w:p w14:paraId="18927255" w14:textId="77777777" w:rsidR="00D27EAF" w:rsidRDefault="00514CC1" w:rsidP="00514CC1">
            <w:pPr>
              <w:pStyle w:val="Dates"/>
              <w:jc w:val="right"/>
              <w:rPr>
                <w:rFonts w:ascii="Calibri" w:hAnsi="Calibri"/>
                <w:sz w:val="16"/>
                <w:szCs w:val="16"/>
              </w:rPr>
            </w:pPr>
            <w:r>
              <w:rPr>
                <w:rFonts w:ascii="Calibri" w:hAnsi="Calibri"/>
                <w:sz w:val="16"/>
                <w:szCs w:val="16"/>
              </w:rPr>
              <w:t>12.</w:t>
            </w:r>
          </w:p>
          <w:p w14:paraId="6906FCCD" w14:textId="3792504F" w:rsidR="002814D6" w:rsidRPr="002814D6" w:rsidRDefault="005C4BA1" w:rsidP="002814D6">
            <w:pPr>
              <w:pStyle w:val="Dates"/>
              <w:jc w:val="center"/>
              <w:rPr>
                <w:rFonts w:ascii="Calibri" w:hAnsi="Calibri"/>
                <w:b/>
                <w:bCs/>
              </w:rPr>
            </w:pPr>
            <w:r>
              <w:rPr>
                <w:rFonts w:ascii="Calibri" w:hAnsi="Calibri"/>
                <w:b/>
                <w:bCs/>
              </w:rPr>
              <w:t xml:space="preserve">WG </w:t>
            </w:r>
            <w:r w:rsidR="002814D6" w:rsidRPr="002814D6">
              <w:rPr>
                <w:rFonts w:ascii="Calibri" w:hAnsi="Calibri"/>
                <w:b/>
                <w:bCs/>
              </w:rPr>
              <w:t>Biscuit &amp; Gravy</w:t>
            </w:r>
          </w:p>
          <w:p w14:paraId="6EAFE500" w14:textId="730F82DE" w:rsidR="002814D6" w:rsidRPr="002814D6" w:rsidRDefault="002814D6" w:rsidP="002814D6">
            <w:pPr>
              <w:pStyle w:val="Dates"/>
              <w:jc w:val="center"/>
              <w:rPr>
                <w:rFonts w:ascii="Calibri" w:hAnsi="Calibri"/>
                <w:b/>
                <w:bCs/>
              </w:rPr>
            </w:pPr>
            <w:r w:rsidRPr="002814D6">
              <w:rPr>
                <w:rFonts w:ascii="Calibri" w:hAnsi="Calibri"/>
                <w:b/>
                <w:bCs/>
              </w:rPr>
              <w:t>Made with sausage gravy, WG biscuit, raisin, Fruit juice</w:t>
            </w:r>
          </w:p>
          <w:p w14:paraId="133E5AD6" w14:textId="3720CC32" w:rsidR="002814D6" w:rsidRPr="002814D6" w:rsidRDefault="002814D6" w:rsidP="002814D6">
            <w:pPr>
              <w:pStyle w:val="Dates"/>
              <w:jc w:val="center"/>
              <w:rPr>
                <w:rFonts w:ascii="Calibri" w:hAnsi="Calibri"/>
              </w:rPr>
            </w:pPr>
            <w:r w:rsidRPr="002814D6">
              <w:rPr>
                <w:rFonts w:ascii="Calibri" w:hAnsi="Calibri"/>
                <w:b/>
                <w:bCs/>
              </w:rPr>
              <w:t xml:space="preserve">1% white milk or </w:t>
            </w:r>
            <w:r w:rsidR="00B36AC8">
              <w:rPr>
                <w:rFonts w:ascii="Calibri" w:hAnsi="Calibri"/>
                <w:b/>
                <w:bCs/>
              </w:rPr>
              <w:t xml:space="preserve">fat free </w:t>
            </w:r>
            <w:r w:rsidRPr="002814D6">
              <w:rPr>
                <w:rFonts w:ascii="Calibri" w:hAnsi="Calibri"/>
                <w:b/>
                <w:bCs/>
              </w:rPr>
              <w:t>chocolate milk</w:t>
            </w:r>
          </w:p>
        </w:tc>
        <w:tc>
          <w:tcPr>
            <w:tcW w:w="2790" w:type="dxa"/>
          </w:tcPr>
          <w:p w14:paraId="1C50B98D" w14:textId="77777777" w:rsidR="00D27EAF" w:rsidRDefault="00514CC1" w:rsidP="00514CC1">
            <w:pPr>
              <w:pStyle w:val="Dates"/>
              <w:jc w:val="right"/>
              <w:rPr>
                <w:rFonts w:ascii="Calibri" w:hAnsi="Calibri"/>
                <w:sz w:val="16"/>
                <w:szCs w:val="16"/>
              </w:rPr>
            </w:pPr>
            <w:r>
              <w:rPr>
                <w:rFonts w:ascii="Calibri" w:hAnsi="Calibri"/>
                <w:sz w:val="16"/>
                <w:szCs w:val="16"/>
              </w:rPr>
              <w:t>13.</w:t>
            </w:r>
          </w:p>
          <w:p w14:paraId="5A2F7B1D" w14:textId="0AC06FC9" w:rsidR="00CF1A2C" w:rsidRPr="00D766B7" w:rsidRDefault="00D766B7" w:rsidP="00D766B7">
            <w:pPr>
              <w:pStyle w:val="Dates"/>
              <w:jc w:val="center"/>
              <w:rPr>
                <w:rFonts w:ascii="Calibri" w:hAnsi="Calibri"/>
                <w:b/>
                <w:bCs/>
              </w:rPr>
            </w:pPr>
            <w:r w:rsidRPr="00D766B7">
              <w:rPr>
                <w:rFonts w:ascii="Calibri" w:hAnsi="Calibri"/>
                <w:b/>
                <w:bCs/>
              </w:rPr>
              <w:t xml:space="preserve">Scramble eggs </w:t>
            </w:r>
            <w:r>
              <w:rPr>
                <w:rFonts w:ascii="Calibri" w:hAnsi="Calibri"/>
                <w:b/>
                <w:bCs/>
              </w:rPr>
              <w:t xml:space="preserve">Turkey </w:t>
            </w:r>
            <w:r w:rsidRPr="00D766B7">
              <w:rPr>
                <w:rFonts w:ascii="Calibri" w:hAnsi="Calibri"/>
                <w:b/>
                <w:bCs/>
              </w:rPr>
              <w:t>sausage and Hash brown</w:t>
            </w:r>
            <w:r>
              <w:rPr>
                <w:rFonts w:ascii="Calibri" w:hAnsi="Calibri"/>
                <w:b/>
                <w:bCs/>
              </w:rPr>
              <w:t xml:space="preserve"> served with 100% orange juice, 1% white milk or fat free chocolate milk</w:t>
            </w:r>
          </w:p>
        </w:tc>
        <w:tc>
          <w:tcPr>
            <w:tcW w:w="2970" w:type="dxa"/>
          </w:tcPr>
          <w:p w14:paraId="16A241E9" w14:textId="77777777" w:rsidR="006366EA" w:rsidRDefault="00514CC1" w:rsidP="00514CC1">
            <w:pPr>
              <w:pStyle w:val="Dates"/>
              <w:jc w:val="right"/>
              <w:rPr>
                <w:rFonts w:ascii="Calibri" w:hAnsi="Calibri"/>
                <w:sz w:val="16"/>
                <w:szCs w:val="16"/>
              </w:rPr>
            </w:pPr>
            <w:r>
              <w:rPr>
                <w:rFonts w:ascii="Calibri" w:hAnsi="Calibri"/>
                <w:sz w:val="16"/>
                <w:szCs w:val="16"/>
              </w:rPr>
              <w:t>14.</w:t>
            </w:r>
          </w:p>
          <w:p w14:paraId="6346E077" w14:textId="77777777" w:rsidR="00F67F70" w:rsidRDefault="00F67F70" w:rsidP="00F67F70">
            <w:pPr>
              <w:pStyle w:val="Dates"/>
              <w:rPr>
                <w:rFonts w:ascii="Calibri" w:hAnsi="Calibri"/>
                <w:b/>
                <w:bCs/>
              </w:rPr>
            </w:pPr>
            <w:r w:rsidRPr="00F67F70">
              <w:rPr>
                <w:rFonts w:ascii="Calibri" w:hAnsi="Calibri"/>
              </w:rPr>
              <w:t xml:space="preserve">      </w:t>
            </w:r>
            <w:r w:rsidRPr="00F67F70">
              <w:rPr>
                <w:rFonts w:ascii="Calibri" w:hAnsi="Calibri"/>
                <w:b/>
                <w:bCs/>
              </w:rPr>
              <w:t xml:space="preserve">WG Cinnamon Chex Cereal </w:t>
            </w:r>
          </w:p>
          <w:p w14:paraId="6A92EA4A" w14:textId="062D8D9E" w:rsidR="00F67F70" w:rsidRPr="00F67F70" w:rsidRDefault="00F67F70" w:rsidP="00F67F70">
            <w:pPr>
              <w:pStyle w:val="Dates"/>
              <w:rPr>
                <w:rFonts w:ascii="Calibri" w:hAnsi="Calibri"/>
                <w:b/>
                <w:bCs/>
              </w:rPr>
            </w:pPr>
            <w:r>
              <w:rPr>
                <w:rFonts w:ascii="Calibri" w:hAnsi="Calibri"/>
                <w:b/>
                <w:bCs/>
              </w:rPr>
              <w:t>Served with fresh fruit strawberry, blueberry’s ,1% white milk or fat free chocolate milk</w:t>
            </w:r>
          </w:p>
        </w:tc>
      </w:tr>
      <w:tr w:rsidR="000E7746" w:rsidRPr="00EB7D46" w14:paraId="3C5F7FE9" w14:textId="77777777" w:rsidTr="000F5D09">
        <w:trPr>
          <w:trHeight w:val="1584"/>
        </w:trPr>
        <w:tc>
          <w:tcPr>
            <w:tcW w:w="2808" w:type="dxa"/>
          </w:tcPr>
          <w:p w14:paraId="425D9EBD" w14:textId="77777777" w:rsidR="00D27EAF" w:rsidRDefault="00514CC1" w:rsidP="00514CC1">
            <w:pPr>
              <w:pStyle w:val="Dates"/>
              <w:jc w:val="right"/>
              <w:rPr>
                <w:rFonts w:ascii="Calibri" w:hAnsi="Calibri"/>
                <w:sz w:val="16"/>
                <w:szCs w:val="16"/>
              </w:rPr>
            </w:pPr>
            <w:r>
              <w:rPr>
                <w:rFonts w:ascii="Calibri" w:hAnsi="Calibri"/>
                <w:sz w:val="16"/>
                <w:szCs w:val="16"/>
              </w:rPr>
              <w:t>17.</w:t>
            </w:r>
          </w:p>
          <w:p w14:paraId="2E0F4957" w14:textId="492A7AAA" w:rsidR="002F7E1E" w:rsidRPr="00241C7B" w:rsidRDefault="005C4BA1" w:rsidP="002F7E1E">
            <w:pPr>
              <w:pStyle w:val="Dates"/>
              <w:jc w:val="center"/>
              <w:rPr>
                <w:rFonts w:ascii="Calibri" w:hAnsi="Calibri"/>
                <w:b/>
                <w:bCs/>
              </w:rPr>
            </w:pPr>
            <w:r>
              <w:rPr>
                <w:rFonts w:ascii="Calibri" w:hAnsi="Calibri"/>
                <w:b/>
                <w:bCs/>
              </w:rPr>
              <w:t xml:space="preserve">WG </w:t>
            </w:r>
            <w:r w:rsidR="002F7E1E" w:rsidRPr="00241C7B">
              <w:rPr>
                <w:rFonts w:ascii="Calibri" w:hAnsi="Calibri"/>
                <w:b/>
                <w:bCs/>
              </w:rPr>
              <w:t>COCOA PUFFS CEREAL</w:t>
            </w:r>
          </w:p>
          <w:p w14:paraId="02461213" w14:textId="3B8558E7" w:rsidR="002F7E1E" w:rsidRDefault="002F7E1E" w:rsidP="002F7E1E">
            <w:pPr>
              <w:pStyle w:val="Dates"/>
              <w:jc w:val="center"/>
              <w:rPr>
                <w:rFonts w:ascii="Calibri" w:hAnsi="Calibri"/>
                <w:b/>
                <w:bCs/>
              </w:rPr>
            </w:pPr>
            <w:r>
              <w:rPr>
                <w:rFonts w:ascii="Calibri" w:hAnsi="Calibri"/>
                <w:b/>
                <w:bCs/>
              </w:rPr>
              <w:t>Cocoa cereal</w:t>
            </w:r>
          </w:p>
          <w:p w14:paraId="5C3ADCF7" w14:textId="25D95F27" w:rsidR="002F7E1E" w:rsidRDefault="00FC366F" w:rsidP="002F7E1E">
            <w:pPr>
              <w:pStyle w:val="Dates"/>
              <w:jc w:val="center"/>
              <w:rPr>
                <w:rFonts w:ascii="Calibri" w:hAnsi="Calibri"/>
                <w:b/>
                <w:bCs/>
              </w:rPr>
            </w:pPr>
            <w:r>
              <w:rPr>
                <w:rFonts w:ascii="Calibri" w:hAnsi="Calibri"/>
                <w:b/>
                <w:bCs/>
              </w:rPr>
              <w:t>Fruit dice</w:t>
            </w:r>
            <w:r w:rsidR="002F7E1E">
              <w:rPr>
                <w:rFonts w:ascii="Calibri" w:hAnsi="Calibri"/>
                <w:b/>
                <w:bCs/>
              </w:rPr>
              <w:t xml:space="preserve"> strawberries </w:t>
            </w:r>
          </w:p>
          <w:p w14:paraId="3CE69A3D" w14:textId="24EA5312" w:rsidR="002F7E1E" w:rsidRPr="00CE57AB" w:rsidRDefault="00FC366F" w:rsidP="00FC366F">
            <w:pPr>
              <w:pStyle w:val="Dates"/>
              <w:jc w:val="center"/>
              <w:rPr>
                <w:rFonts w:ascii="Calibri" w:hAnsi="Calibri"/>
                <w:sz w:val="16"/>
                <w:szCs w:val="16"/>
              </w:rPr>
            </w:pPr>
            <w:r>
              <w:rPr>
                <w:rFonts w:ascii="Calibri" w:hAnsi="Calibri"/>
                <w:b/>
                <w:bCs/>
              </w:rPr>
              <w:t>Apple juice, 1%white milk or fat free chocolate milk</w:t>
            </w:r>
          </w:p>
        </w:tc>
        <w:tc>
          <w:tcPr>
            <w:tcW w:w="2893" w:type="dxa"/>
          </w:tcPr>
          <w:p w14:paraId="17AD1F5D" w14:textId="77777777" w:rsidR="00F868E5" w:rsidRDefault="00514CC1" w:rsidP="00514CC1">
            <w:pPr>
              <w:pStyle w:val="Dates"/>
              <w:jc w:val="right"/>
              <w:rPr>
                <w:rFonts w:ascii="Calibri" w:hAnsi="Calibri"/>
                <w:sz w:val="16"/>
                <w:szCs w:val="16"/>
              </w:rPr>
            </w:pPr>
            <w:r>
              <w:rPr>
                <w:rFonts w:ascii="Calibri" w:hAnsi="Calibri"/>
                <w:sz w:val="16"/>
                <w:szCs w:val="16"/>
              </w:rPr>
              <w:t>18.</w:t>
            </w:r>
          </w:p>
          <w:p w14:paraId="062D1622" w14:textId="77777777" w:rsidR="00671C64" w:rsidRDefault="00671C64" w:rsidP="00671C64">
            <w:pPr>
              <w:pStyle w:val="Dates"/>
              <w:jc w:val="center"/>
              <w:rPr>
                <w:rFonts w:ascii="Calibri" w:hAnsi="Calibri"/>
                <w:b/>
                <w:bCs/>
              </w:rPr>
            </w:pPr>
            <w:r w:rsidRPr="00671C64">
              <w:rPr>
                <w:rFonts w:ascii="Calibri" w:hAnsi="Calibri"/>
                <w:b/>
                <w:bCs/>
              </w:rPr>
              <w:t>Banana &amp; Oatmeal</w:t>
            </w:r>
          </w:p>
          <w:p w14:paraId="75B7EA9A" w14:textId="461BC221" w:rsidR="00671C64" w:rsidRPr="00671C64" w:rsidRDefault="00671C64" w:rsidP="00671C64">
            <w:pPr>
              <w:pStyle w:val="Dates"/>
              <w:jc w:val="center"/>
              <w:rPr>
                <w:rFonts w:ascii="Calibri" w:hAnsi="Calibri"/>
                <w:b/>
                <w:bCs/>
              </w:rPr>
            </w:pPr>
            <w:r>
              <w:rPr>
                <w:rFonts w:ascii="Calibri" w:hAnsi="Calibri"/>
                <w:b/>
                <w:bCs/>
              </w:rPr>
              <w:t xml:space="preserve">WG Old Fashioned Oats, made with WG cinnamon </w:t>
            </w:r>
            <w:r w:rsidR="00EF6465">
              <w:rPr>
                <w:rFonts w:ascii="Calibri" w:hAnsi="Calibri"/>
                <w:b/>
                <w:bCs/>
              </w:rPr>
              <w:t>granola,</w:t>
            </w:r>
            <w:r>
              <w:rPr>
                <w:rFonts w:ascii="Calibri" w:hAnsi="Calibri"/>
                <w:b/>
                <w:bCs/>
              </w:rPr>
              <w:t xml:space="preserve"> fresh </w:t>
            </w:r>
            <w:r w:rsidR="00EF6465">
              <w:rPr>
                <w:rFonts w:ascii="Calibri" w:hAnsi="Calibri"/>
                <w:b/>
                <w:bCs/>
              </w:rPr>
              <w:t xml:space="preserve">Banans, paradise punch 1% white milk or </w:t>
            </w:r>
            <w:r w:rsidR="00B36AC8">
              <w:rPr>
                <w:rFonts w:ascii="Calibri" w:hAnsi="Calibri"/>
                <w:b/>
                <w:bCs/>
              </w:rPr>
              <w:t xml:space="preserve">fat free </w:t>
            </w:r>
            <w:r w:rsidR="00EF6465">
              <w:rPr>
                <w:rFonts w:ascii="Calibri" w:hAnsi="Calibri"/>
                <w:b/>
                <w:bCs/>
              </w:rPr>
              <w:t>Chocolate milk</w:t>
            </w:r>
          </w:p>
        </w:tc>
        <w:tc>
          <w:tcPr>
            <w:tcW w:w="3047" w:type="dxa"/>
          </w:tcPr>
          <w:p w14:paraId="70DF687E" w14:textId="77777777" w:rsidR="00F868E5" w:rsidRDefault="00514CC1" w:rsidP="00514CC1">
            <w:pPr>
              <w:pStyle w:val="Dates"/>
              <w:spacing w:line="276" w:lineRule="auto"/>
              <w:jc w:val="right"/>
              <w:rPr>
                <w:rFonts w:ascii="Calibri" w:hAnsi="Calibri"/>
                <w:sz w:val="16"/>
                <w:szCs w:val="16"/>
              </w:rPr>
            </w:pPr>
            <w:r>
              <w:rPr>
                <w:rFonts w:ascii="Calibri" w:hAnsi="Calibri"/>
                <w:sz w:val="16"/>
                <w:szCs w:val="16"/>
              </w:rPr>
              <w:t>19.</w:t>
            </w:r>
          </w:p>
          <w:p w14:paraId="072A2AC4" w14:textId="77777777" w:rsidR="002814D6" w:rsidRPr="0001342E" w:rsidRDefault="002814D6" w:rsidP="002814D6">
            <w:pPr>
              <w:pStyle w:val="Dates"/>
              <w:spacing w:line="276" w:lineRule="auto"/>
              <w:jc w:val="center"/>
              <w:rPr>
                <w:rFonts w:ascii="Calibri" w:hAnsi="Calibri"/>
                <w:b/>
                <w:bCs/>
              </w:rPr>
            </w:pPr>
            <w:r w:rsidRPr="0001342E">
              <w:rPr>
                <w:rFonts w:ascii="Calibri" w:hAnsi="Calibri"/>
                <w:b/>
                <w:bCs/>
              </w:rPr>
              <w:t xml:space="preserve">Breakfast Bowl </w:t>
            </w:r>
          </w:p>
          <w:p w14:paraId="2BB00AFC" w14:textId="394AE880" w:rsidR="002814D6" w:rsidRPr="002814D6" w:rsidRDefault="002814D6" w:rsidP="002814D6">
            <w:pPr>
              <w:pStyle w:val="Dates"/>
              <w:spacing w:line="276" w:lineRule="auto"/>
              <w:jc w:val="center"/>
              <w:rPr>
                <w:rFonts w:ascii="Calibri" w:hAnsi="Calibri"/>
              </w:rPr>
            </w:pPr>
            <w:r w:rsidRPr="002814D6">
              <w:rPr>
                <w:rFonts w:ascii="Calibri" w:hAnsi="Calibri"/>
                <w:b/>
                <w:bCs/>
              </w:rPr>
              <w:t>Made with scramble egg, turkey sausage, hash brown and shredded cheddar cheese, very berry juice, 1% white milk</w:t>
            </w:r>
            <w:r>
              <w:rPr>
                <w:rFonts w:ascii="Calibri" w:hAnsi="Calibri"/>
              </w:rPr>
              <w:t xml:space="preserve"> or </w:t>
            </w:r>
            <w:r w:rsidR="00B36AC8">
              <w:rPr>
                <w:rFonts w:ascii="Calibri" w:hAnsi="Calibri"/>
              </w:rPr>
              <w:t xml:space="preserve">fat free </w:t>
            </w:r>
            <w:r w:rsidRPr="002814D6">
              <w:rPr>
                <w:rFonts w:ascii="Calibri" w:hAnsi="Calibri"/>
                <w:b/>
                <w:bCs/>
              </w:rPr>
              <w:t>chocolate milk</w:t>
            </w:r>
          </w:p>
        </w:tc>
        <w:tc>
          <w:tcPr>
            <w:tcW w:w="2790" w:type="dxa"/>
          </w:tcPr>
          <w:p w14:paraId="41783D62" w14:textId="1B22FC29" w:rsidR="00CF1A2C" w:rsidRDefault="002814D6" w:rsidP="002814D6">
            <w:pPr>
              <w:pStyle w:val="Dates"/>
              <w:rPr>
                <w:rFonts w:ascii="Calibri" w:hAnsi="Calibri"/>
                <w:sz w:val="16"/>
                <w:szCs w:val="16"/>
              </w:rPr>
            </w:pPr>
            <w:r>
              <w:rPr>
                <w:rFonts w:ascii="Calibri" w:hAnsi="Calibri"/>
                <w:sz w:val="16"/>
                <w:szCs w:val="16"/>
              </w:rPr>
              <w:t xml:space="preserve">                               </w:t>
            </w:r>
            <w:r w:rsidR="00CF1A2C">
              <w:rPr>
                <w:rFonts w:ascii="Calibri" w:hAnsi="Calibri"/>
                <w:sz w:val="16"/>
                <w:szCs w:val="16"/>
              </w:rPr>
              <w:t xml:space="preserve">                                  20.</w:t>
            </w:r>
          </w:p>
          <w:p w14:paraId="2CED4137" w14:textId="3A6C5BC5" w:rsidR="00CF1A2C" w:rsidRDefault="00CF1A2C" w:rsidP="002814D6">
            <w:pPr>
              <w:pStyle w:val="Dates"/>
              <w:rPr>
                <w:rFonts w:ascii="Calibri" w:hAnsi="Calibri"/>
                <w:b/>
                <w:bCs/>
              </w:rPr>
            </w:pPr>
            <w:r w:rsidRPr="00CF1A2C">
              <w:rPr>
                <w:rFonts w:ascii="Calibri" w:hAnsi="Calibri"/>
                <w:b/>
                <w:bCs/>
                <w:sz w:val="16"/>
                <w:szCs w:val="16"/>
              </w:rPr>
              <w:t xml:space="preserve">            </w:t>
            </w:r>
            <w:r w:rsidR="00082F7C">
              <w:rPr>
                <w:rFonts w:ascii="Calibri" w:hAnsi="Calibri"/>
                <w:b/>
                <w:bCs/>
                <w:sz w:val="16"/>
                <w:szCs w:val="16"/>
              </w:rPr>
              <w:t xml:space="preserve">WG </w:t>
            </w:r>
            <w:r w:rsidR="00082F7C" w:rsidRPr="00CF1A2C">
              <w:rPr>
                <w:rFonts w:ascii="Calibri" w:hAnsi="Calibri"/>
                <w:b/>
                <w:bCs/>
                <w:sz w:val="16"/>
                <w:szCs w:val="16"/>
              </w:rPr>
              <w:t>Maple</w:t>
            </w:r>
            <w:r w:rsidRPr="00CF1A2C">
              <w:rPr>
                <w:rFonts w:ascii="Calibri" w:hAnsi="Calibri"/>
                <w:b/>
                <w:bCs/>
              </w:rPr>
              <w:t xml:space="preserve"> French Toast</w:t>
            </w:r>
            <w:r w:rsidR="002814D6" w:rsidRPr="00CF1A2C">
              <w:rPr>
                <w:rFonts w:ascii="Calibri" w:hAnsi="Calibri"/>
                <w:b/>
                <w:bCs/>
              </w:rPr>
              <w:t xml:space="preserve">  </w:t>
            </w:r>
          </w:p>
          <w:p w14:paraId="1BA234E6" w14:textId="3BC8139A" w:rsidR="00F868E5" w:rsidRPr="00CF1A2C" w:rsidRDefault="00CF1A2C" w:rsidP="002814D6">
            <w:pPr>
              <w:pStyle w:val="Dates"/>
              <w:rPr>
                <w:rFonts w:ascii="Calibri" w:hAnsi="Calibri"/>
                <w:b/>
                <w:bCs/>
              </w:rPr>
            </w:pPr>
            <w:r>
              <w:rPr>
                <w:rFonts w:ascii="Calibri" w:hAnsi="Calibri"/>
                <w:b/>
                <w:bCs/>
              </w:rPr>
              <w:t>Served with Turkey sausage</w:t>
            </w:r>
            <w:r w:rsidRPr="00CF1A2C">
              <w:rPr>
                <w:rFonts w:ascii="Calibri" w:hAnsi="Calibri"/>
                <w:b/>
                <w:bCs/>
              </w:rPr>
              <w:t>,</w:t>
            </w:r>
            <w:r>
              <w:rPr>
                <w:rFonts w:ascii="Calibri" w:hAnsi="Calibri"/>
                <w:b/>
                <w:bCs/>
              </w:rPr>
              <w:t xml:space="preserve"> sugar free syrup, Greek yogurt, Apple juice, 1% white milk or fat free chocolate milk </w:t>
            </w:r>
            <w:r w:rsidR="002814D6" w:rsidRPr="00CF1A2C">
              <w:rPr>
                <w:rFonts w:ascii="Calibri" w:hAnsi="Calibri"/>
                <w:b/>
                <w:bCs/>
              </w:rPr>
              <w:t xml:space="preserve">                            </w:t>
            </w:r>
          </w:p>
        </w:tc>
        <w:tc>
          <w:tcPr>
            <w:tcW w:w="2970" w:type="dxa"/>
          </w:tcPr>
          <w:p w14:paraId="43756226" w14:textId="77777777" w:rsidR="00F868E5" w:rsidRDefault="00B36AC8" w:rsidP="00B36AC8">
            <w:pPr>
              <w:pStyle w:val="Dates"/>
              <w:jc w:val="center"/>
              <w:rPr>
                <w:rFonts w:ascii="Calibri" w:hAnsi="Calibri"/>
                <w:sz w:val="16"/>
                <w:szCs w:val="16"/>
              </w:rPr>
            </w:pPr>
            <w:r>
              <w:rPr>
                <w:rFonts w:ascii="Calibri" w:hAnsi="Calibri"/>
                <w:sz w:val="16"/>
                <w:szCs w:val="16"/>
              </w:rPr>
              <w:t xml:space="preserve">                                                                      </w:t>
            </w:r>
            <w:r w:rsidR="00514CC1">
              <w:rPr>
                <w:rFonts w:ascii="Calibri" w:hAnsi="Calibri"/>
                <w:sz w:val="16"/>
                <w:szCs w:val="16"/>
              </w:rPr>
              <w:t>21.</w:t>
            </w:r>
          </w:p>
          <w:p w14:paraId="3C407F52" w14:textId="3AC2DEBA" w:rsidR="00B36AC8" w:rsidRDefault="00F67F70" w:rsidP="00B36AC8">
            <w:pPr>
              <w:pStyle w:val="Dates"/>
              <w:jc w:val="center"/>
              <w:rPr>
                <w:rFonts w:ascii="Calibri" w:hAnsi="Calibri"/>
                <w:b/>
                <w:bCs/>
              </w:rPr>
            </w:pPr>
            <w:r>
              <w:rPr>
                <w:rFonts w:ascii="Calibri" w:hAnsi="Calibri"/>
                <w:b/>
                <w:bCs/>
              </w:rPr>
              <w:t xml:space="preserve">Strawberry </w:t>
            </w:r>
            <w:r w:rsidR="00B36AC8" w:rsidRPr="00F67F70">
              <w:rPr>
                <w:rFonts w:ascii="Calibri" w:hAnsi="Calibri"/>
                <w:b/>
                <w:bCs/>
              </w:rPr>
              <w:t xml:space="preserve">Greek Yogurt </w:t>
            </w:r>
            <w:r w:rsidRPr="00F67F70">
              <w:rPr>
                <w:rFonts w:ascii="Calibri" w:hAnsi="Calibri"/>
                <w:b/>
                <w:bCs/>
              </w:rPr>
              <w:t>Parfait</w:t>
            </w:r>
          </w:p>
          <w:p w14:paraId="241C5529" w14:textId="06C20D9C" w:rsidR="00F67F70" w:rsidRDefault="00F67F70" w:rsidP="00B36AC8">
            <w:pPr>
              <w:pStyle w:val="Dates"/>
              <w:jc w:val="center"/>
              <w:rPr>
                <w:rFonts w:ascii="Calibri" w:hAnsi="Calibri"/>
                <w:b/>
                <w:bCs/>
              </w:rPr>
            </w:pPr>
            <w:r>
              <w:rPr>
                <w:rFonts w:ascii="Calibri" w:hAnsi="Calibri"/>
                <w:b/>
                <w:bCs/>
              </w:rPr>
              <w:t xml:space="preserve">Served with WG cinnamon Granola, dice strawberries, 100% orange juice, 1% white milk or fat free chocolate milk </w:t>
            </w:r>
          </w:p>
          <w:p w14:paraId="38D41CBE" w14:textId="172F353E" w:rsidR="00F67F70" w:rsidRPr="00F67F70" w:rsidRDefault="00F67F70" w:rsidP="00B36AC8">
            <w:pPr>
              <w:pStyle w:val="Dates"/>
              <w:jc w:val="center"/>
              <w:rPr>
                <w:rFonts w:ascii="Calibri" w:hAnsi="Calibri"/>
                <w:b/>
                <w:bCs/>
              </w:rPr>
            </w:pPr>
          </w:p>
        </w:tc>
      </w:tr>
      <w:tr w:rsidR="000E7746" w:rsidRPr="00EB7D46" w14:paraId="34473D76" w14:textId="77777777" w:rsidTr="000F5D09">
        <w:trPr>
          <w:trHeight w:val="1826"/>
        </w:trPr>
        <w:tc>
          <w:tcPr>
            <w:tcW w:w="2808" w:type="dxa"/>
          </w:tcPr>
          <w:p w14:paraId="36BAF426" w14:textId="45CBA6E1" w:rsidR="00D75152" w:rsidRDefault="00514CC1" w:rsidP="00514CC1">
            <w:pPr>
              <w:pStyle w:val="Dates"/>
              <w:jc w:val="right"/>
              <w:rPr>
                <w:rFonts w:ascii="Calibri" w:hAnsi="Calibri"/>
                <w:b/>
                <w:bCs/>
                <w:sz w:val="16"/>
                <w:szCs w:val="16"/>
              </w:rPr>
            </w:pPr>
            <w:r>
              <w:rPr>
                <w:rFonts w:ascii="Calibri" w:hAnsi="Calibri"/>
                <w:b/>
                <w:bCs/>
                <w:sz w:val="16"/>
                <w:szCs w:val="16"/>
              </w:rPr>
              <w:t>24.</w:t>
            </w:r>
          </w:p>
          <w:p w14:paraId="1CBE3414" w14:textId="24486768" w:rsidR="00FC366F" w:rsidRDefault="005C4BA1" w:rsidP="00FC366F">
            <w:pPr>
              <w:pStyle w:val="Dates"/>
              <w:jc w:val="center"/>
              <w:rPr>
                <w:rFonts w:ascii="Calibri" w:hAnsi="Calibri"/>
                <w:b/>
                <w:bCs/>
              </w:rPr>
            </w:pPr>
            <w:r>
              <w:rPr>
                <w:rFonts w:ascii="Calibri" w:hAnsi="Calibri"/>
                <w:b/>
                <w:bCs/>
              </w:rPr>
              <w:t xml:space="preserve">WG </w:t>
            </w:r>
            <w:r w:rsidR="00FC366F" w:rsidRPr="00FC366F">
              <w:rPr>
                <w:rFonts w:ascii="Calibri" w:hAnsi="Calibri"/>
                <w:b/>
                <w:bCs/>
              </w:rPr>
              <w:t>Blueberry Pancakes</w:t>
            </w:r>
          </w:p>
          <w:p w14:paraId="31CEE35D" w14:textId="3CD8C3AF" w:rsidR="00FC366F" w:rsidRDefault="00FC366F" w:rsidP="00FC366F">
            <w:pPr>
              <w:pStyle w:val="Dates"/>
              <w:jc w:val="center"/>
              <w:rPr>
                <w:rFonts w:ascii="Calibri" w:hAnsi="Calibri"/>
                <w:b/>
                <w:bCs/>
              </w:rPr>
            </w:pPr>
            <w:r>
              <w:rPr>
                <w:rFonts w:ascii="Calibri" w:hAnsi="Calibri"/>
                <w:b/>
                <w:bCs/>
              </w:rPr>
              <w:t>Served with sugar free syrup</w:t>
            </w:r>
          </w:p>
          <w:p w14:paraId="3F206461" w14:textId="4C4EA50C" w:rsidR="00FC366F" w:rsidRDefault="00FC366F" w:rsidP="00FC366F">
            <w:pPr>
              <w:pStyle w:val="Dates"/>
              <w:jc w:val="center"/>
              <w:rPr>
                <w:rFonts w:ascii="Calibri" w:hAnsi="Calibri"/>
                <w:b/>
                <w:bCs/>
              </w:rPr>
            </w:pPr>
            <w:r>
              <w:rPr>
                <w:rFonts w:ascii="Calibri" w:hAnsi="Calibri"/>
                <w:b/>
                <w:bCs/>
              </w:rPr>
              <w:t xml:space="preserve">Fresh bananas </w:t>
            </w:r>
          </w:p>
          <w:p w14:paraId="04AC2EEB" w14:textId="2BADE2FD" w:rsidR="00FC366F" w:rsidRPr="00FC366F" w:rsidRDefault="00FC366F" w:rsidP="00FC366F">
            <w:pPr>
              <w:pStyle w:val="Dates"/>
              <w:jc w:val="center"/>
              <w:rPr>
                <w:rFonts w:ascii="Calibri" w:hAnsi="Calibri"/>
                <w:b/>
                <w:bCs/>
              </w:rPr>
            </w:pPr>
            <w:r>
              <w:rPr>
                <w:rFonts w:ascii="Calibri" w:hAnsi="Calibri"/>
                <w:b/>
                <w:bCs/>
              </w:rPr>
              <w:t xml:space="preserve">100% apple juice, 1% white milk or </w:t>
            </w:r>
            <w:r w:rsidR="00B36AC8">
              <w:rPr>
                <w:rFonts w:ascii="Calibri" w:hAnsi="Calibri"/>
                <w:b/>
                <w:bCs/>
              </w:rPr>
              <w:t xml:space="preserve">fat free </w:t>
            </w:r>
            <w:r>
              <w:rPr>
                <w:rFonts w:ascii="Calibri" w:hAnsi="Calibri"/>
                <w:b/>
                <w:bCs/>
              </w:rPr>
              <w:t>chocolate milk</w:t>
            </w:r>
          </w:p>
          <w:p w14:paraId="3D351BDD" w14:textId="77777777" w:rsidR="000F5D09" w:rsidRPr="00CE57AB" w:rsidRDefault="000F5D09" w:rsidP="000F5D09">
            <w:pPr>
              <w:pStyle w:val="Dates"/>
              <w:jc w:val="center"/>
              <w:rPr>
                <w:rFonts w:ascii="Calibri" w:hAnsi="Calibri"/>
                <w:sz w:val="16"/>
                <w:szCs w:val="16"/>
              </w:rPr>
            </w:pPr>
          </w:p>
        </w:tc>
        <w:tc>
          <w:tcPr>
            <w:tcW w:w="2893" w:type="dxa"/>
          </w:tcPr>
          <w:p w14:paraId="0E3F41CB" w14:textId="77777777" w:rsidR="000F5D09" w:rsidRDefault="00514CC1" w:rsidP="00514CC1">
            <w:pPr>
              <w:pStyle w:val="Dates"/>
              <w:jc w:val="right"/>
              <w:rPr>
                <w:rFonts w:ascii="Calibri" w:hAnsi="Calibri"/>
                <w:sz w:val="16"/>
                <w:szCs w:val="16"/>
              </w:rPr>
            </w:pPr>
            <w:r>
              <w:rPr>
                <w:rFonts w:ascii="Calibri" w:hAnsi="Calibri"/>
                <w:sz w:val="16"/>
                <w:szCs w:val="16"/>
              </w:rPr>
              <w:t>25.</w:t>
            </w:r>
          </w:p>
          <w:p w14:paraId="50D77770" w14:textId="77777777" w:rsidR="00EF6465" w:rsidRDefault="00EF6465" w:rsidP="00EF6465">
            <w:pPr>
              <w:pStyle w:val="Dates"/>
              <w:jc w:val="center"/>
              <w:rPr>
                <w:rFonts w:ascii="Calibri" w:hAnsi="Calibri"/>
                <w:b/>
                <w:bCs/>
              </w:rPr>
            </w:pPr>
            <w:r w:rsidRPr="00EF6465">
              <w:rPr>
                <w:rFonts w:ascii="Calibri" w:hAnsi="Calibri"/>
                <w:b/>
                <w:bCs/>
              </w:rPr>
              <w:t>Breakfast Sandwich</w:t>
            </w:r>
          </w:p>
          <w:p w14:paraId="397AC0C2" w14:textId="427D2216" w:rsidR="00EF6465" w:rsidRPr="00EF6465" w:rsidRDefault="00EF6465" w:rsidP="00EF6465">
            <w:pPr>
              <w:pStyle w:val="Dates"/>
              <w:jc w:val="center"/>
              <w:rPr>
                <w:rFonts w:ascii="Calibri" w:hAnsi="Calibri"/>
                <w:b/>
                <w:bCs/>
              </w:rPr>
            </w:pPr>
            <w:r>
              <w:rPr>
                <w:rFonts w:ascii="Calibri" w:hAnsi="Calibri"/>
                <w:b/>
                <w:bCs/>
              </w:rPr>
              <w:t xml:space="preserve">Served with a WG biscuit, hard egg, Turkey sausage, American cheese, slice apples, very berry juice,1% white milk or </w:t>
            </w:r>
            <w:r w:rsidR="00B36AC8">
              <w:rPr>
                <w:rFonts w:ascii="Calibri" w:hAnsi="Calibri"/>
                <w:b/>
                <w:bCs/>
              </w:rPr>
              <w:t xml:space="preserve">fat free </w:t>
            </w:r>
            <w:r>
              <w:rPr>
                <w:rFonts w:ascii="Calibri" w:hAnsi="Calibri"/>
                <w:b/>
                <w:bCs/>
              </w:rPr>
              <w:t>chocolate milk</w:t>
            </w:r>
          </w:p>
        </w:tc>
        <w:tc>
          <w:tcPr>
            <w:tcW w:w="3047" w:type="dxa"/>
          </w:tcPr>
          <w:p w14:paraId="78637B62" w14:textId="77777777" w:rsidR="000F5D09" w:rsidRDefault="00514CC1" w:rsidP="00514CC1">
            <w:pPr>
              <w:pStyle w:val="Dates"/>
              <w:spacing w:line="276" w:lineRule="auto"/>
              <w:jc w:val="right"/>
              <w:rPr>
                <w:rFonts w:ascii="Calibri" w:hAnsi="Calibri"/>
                <w:sz w:val="16"/>
                <w:szCs w:val="16"/>
              </w:rPr>
            </w:pPr>
            <w:r>
              <w:rPr>
                <w:rFonts w:ascii="Calibri" w:hAnsi="Calibri"/>
                <w:sz w:val="16"/>
                <w:szCs w:val="16"/>
              </w:rPr>
              <w:t>26.</w:t>
            </w:r>
          </w:p>
          <w:p w14:paraId="3CACA78D" w14:textId="77777777" w:rsidR="002814D6" w:rsidRDefault="002814D6" w:rsidP="00AC694E">
            <w:pPr>
              <w:pStyle w:val="Dates"/>
              <w:spacing w:line="276" w:lineRule="auto"/>
              <w:jc w:val="center"/>
              <w:rPr>
                <w:rFonts w:ascii="Calibri" w:hAnsi="Calibri"/>
                <w:b/>
                <w:bCs/>
              </w:rPr>
            </w:pPr>
            <w:r w:rsidRPr="00AC694E">
              <w:rPr>
                <w:rFonts w:ascii="Calibri" w:hAnsi="Calibri"/>
                <w:b/>
                <w:bCs/>
              </w:rPr>
              <w:t xml:space="preserve">Cheese </w:t>
            </w:r>
            <w:r w:rsidR="00AC694E" w:rsidRPr="00AC694E">
              <w:rPr>
                <w:rFonts w:ascii="Calibri" w:hAnsi="Calibri"/>
                <w:b/>
                <w:bCs/>
              </w:rPr>
              <w:t xml:space="preserve">Omelet </w:t>
            </w:r>
          </w:p>
          <w:p w14:paraId="3541934A" w14:textId="3065971C" w:rsidR="00AC694E" w:rsidRPr="00AC694E" w:rsidRDefault="00AC694E" w:rsidP="00AC694E">
            <w:pPr>
              <w:pStyle w:val="Dates"/>
              <w:spacing w:line="276" w:lineRule="auto"/>
              <w:jc w:val="center"/>
              <w:rPr>
                <w:rFonts w:ascii="Calibri" w:hAnsi="Calibri"/>
                <w:b/>
                <w:bCs/>
              </w:rPr>
            </w:pPr>
            <w:r>
              <w:rPr>
                <w:rFonts w:ascii="Calibri" w:hAnsi="Calibri"/>
                <w:b/>
                <w:bCs/>
              </w:rPr>
              <w:t xml:space="preserve">Made with Turkey sausage, hash brown, grape juice, 1% white milk or </w:t>
            </w:r>
            <w:r w:rsidR="00B36AC8">
              <w:rPr>
                <w:rFonts w:ascii="Calibri" w:hAnsi="Calibri"/>
                <w:b/>
                <w:bCs/>
              </w:rPr>
              <w:t xml:space="preserve">fat free </w:t>
            </w:r>
            <w:r>
              <w:rPr>
                <w:rFonts w:ascii="Calibri" w:hAnsi="Calibri"/>
                <w:b/>
                <w:bCs/>
              </w:rPr>
              <w:t>chocolate milk</w:t>
            </w:r>
          </w:p>
        </w:tc>
        <w:tc>
          <w:tcPr>
            <w:tcW w:w="2790" w:type="dxa"/>
          </w:tcPr>
          <w:p w14:paraId="3ECE8365" w14:textId="77777777" w:rsidR="00CE57AB" w:rsidRDefault="00514CC1" w:rsidP="00514CC1">
            <w:pPr>
              <w:pStyle w:val="Dates"/>
              <w:spacing w:line="276" w:lineRule="auto"/>
              <w:jc w:val="right"/>
              <w:rPr>
                <w:rFonts w:ascii="Calibri" w:hAnsi="Calibri"/>
                <w:sz w:val="16"/>
                <w:szCs w:val="16"/>
              </w:rPr>
            </w:pPr>
            <w:r>
              <w:rPr>
                <w:rFonts w:ascii="Calibri" w:hAnsi="Calibri"/>
                <w:sz w:val="16"/>
                <w:szCs w:val="16"/>
              </w:rPr>
              <w:t>27.</w:t>
            </w:r>
          </w:p>
          <w:p w14:paraId="1035AE56" w14:textId="77777777" w:rsidR="00AC694E" w:rsidRDefault="00AC694E" w:rsidP="00AC694E">
            <w:pPr>
              <w:pStyle w:val="Dates"/>
              <w:spacing w:line="276" w:lineRule="auto"/>
              <w:jc w:val="center"/>
              <w:rPr>
                <w:rFonts w:ascii="Calibri" w:hAnsi="Calibri"/>
                <w:b/>
                <w:bCs/>
              </w:rPr>
            </w:pPr>
            <w:r w:rsidRPr="00AC694E">
              <w:rPr>
                <w:rFonts w:ascii="Calibri" w:hAnsi="Calibri"/>
                <w:b/>
                <w:bCs/>
              </w:rPr>
              <w:t>Shrimp &amp; Grits</w:t>
            </w:r>
          </w:p>
          <w:p w14:paraId="2FBC5C4B" w14:textId="49C4EFC9" w:rsidR="00AC694E" w:rsidRPr="00AC694E" w:rsidRDefault="00AC694E" w:rsidP="00AC694E">
            <w:pPr>
              <w:pStyle w:val="Dates"/>
              <w:spacing w:line="276" w:lineRule="auto"/>
              <w:jc w:val="center"/>
              <w:rPr>
                <w:rFonts w:ascii="Calibri" w:hAnsi="Calibri"/>
                <w:b/>
                <w:bCs/>
              </w:rPr>
            </w:pPr>
            <w:r>
              <w:rPr>
                <w:rFonts w:ascii="Calibri" w:hAnsi="Calibri"/>
                <w:b/>
                <w:bCs/>
              </w:rPr>
              <w:t xml:space="preserve">Made with butter grits, shrimp </w:t>
            </w:r>
            <w:r w:rsidR="0001342E">
              <w:rPr>
                <w:rFonts w:ascii="Calibri" w:hAnsi="Calibri"/>
                <w:b/>
                <w:bCs/>
              </w:rPr>
              <w:t>biscuit,</w:t>
            </w:r>
            <w:r>
              <w:rPr>
                <w:rFonts w:ascii="Calibri" w:hAnsi="Calibri"/>
                <w:b/>
                <w:bCs/>
              </w:rPr>
              <w:t xml:space="preserve"> fruit </w:t>
            </w:r>
            <w:r w:rsidR="0001342E">
              <w:rPr>
                <w:rFonts w:ascii="Calibri" w:hAnsi="Calibri"/>
                <w:b/>
                <w:bCs/>
              </w:rPr>
              <w:t>punch,</w:t>
            </w:r>
            <w:r>
              <w:rPr>
                <w:rFonts w:ascii="Calibri" w:hAnsi="Calibri"/>
                <w:b/>
                <w:bCs/>
              </w:rPr>
              <w:t xml:space="preserve"> blueberry’s ,1% white milk or </w:t>
            </w:r>
            <w:r w:rsidR="00B36AC8">
              <w:rPr>
                <w:rFonts w:ascii="Calibri" w:hAnsi="Calibri"/>
                <w:b/>
                <w:bCs/>
              </w:rPr>
              <w:t xml:space="preserve">fat free </w:t>
            </w:r>
            <w:r>
              <w:rPr>
                <w:rFonts w:ascii="Calibri" w:hAnsi="Calibri"/>
                <w:b/>
                <w:bCs/>
              </w:rPr>
              <w:t xml:space="preserve">chocolate milk </w:t>
            </w:r>
          </w:p>
        </w:tc>
        <w:tc>
          <w:tcPr>
            <w:tcW w:w="2970" w:type="dxa"/>
          </w:tcPr>
          <w:p w14:paraId="76F00287" w14:textId="77777777" w:rsidR="00CE57AB" w:rsidRDefault="00514CC1" w:rsidP="00514CC1">
            <w:pPr>
              <w:pStyle w:val="Dates"/>
              <w:spacing w:line="276" w:lineRule="auto"/>
              <w:jc w:val="right"/>
              <w:rPr>
                <w:rFonts w:ascii="Calibri" w:hAnsi="Calibri"/>
                <w:b/>
                <w:bCs/>
                <w:sz w:val="16"/>
                <w:szCs w:val="16"/>
              </w:rPr>
            </w:pPr>
            <w:r>
              <w:rPr>
                <w:rFonts w:ascii="Calibri" w:hAnsi="Calibri"/>
                <w:b/>
                <w:bCs/>
                <w:sz w:val="16"/>
                <w:szCs w:val="16"/>
              </w:rPr>
              <w:t>28.</w:t>
            </w:r>
          </w:p>
          <w:p w14:paraId="381F96CE" w14:textId="77777777" w:rsidR="00B36AC8" w:rsidRDefault="00B36AC8" w:rsidP="00B36AC8">
            <w:pPr>
              <w:pStyle w:val="Dates"/>
              <w:spacing w:line="276" w:lineRule="auto"/>
              <w:jc w:val="center"/>
              <w:rPr>
                <w:rFonts w:ascii="Calibri" w:hAnsi="Calibri"/>
                <w:b/>
                <w:bCs/>
                <w:sz w:val="22"/>
                <w:szCs w:val="22"/>
              </w:rPr>
            </w:pPr>
            <w:r w:rsidRPr="00B36AC8">
              <w:rPr>
                <w:rFonts w:ascii="Calibri" w:hAnsi="Calibri"/>
                <w:b/>
                <w:bCs/>
                <w:sz w:val="22"/>
                <w:szCs w:val="22"/>
              </w:rPr>
              <w:t xml:space="preserve">Maple Waffle </w:t>
            </w:r>
          </w:p>
          <w:p w14:paraId="682D7DFD" w14:textId="1F287165" w:rsidR="00B36AC8" w:rsidRPr="00B36AC8" w:rsidRDefault="00B36AC8" w:rsidP="00B36AC8">
            <w:pPr>
              <w:pStyle w:val="Dates"/>
              <w:spacing w:line="276" w:lineRule="auto"/>
              <w:jc w:val="center"/>
              <w:rPr>
                <w:rFonts w:ascii="Calibri" w:hAnsi="Calibri"/>
                <w:b/>
                <w:bCs/>
                <w:sz w:val="22"/>
                <w:szCs w:val="22"/>
              </w:rPr>
            </w:pPr>
            <w:r>
              <w:rPr>
                <w:rFonts w:ascii="Calibri" w:hAnsi="Calibri"/>
                <w:b/>
                <w:bCs/>
                <w:sz w:val="22"/>
                <w:szCs w:val="22"/>
              </w:rPr>
              <w:t xml:space="preserve">Served with Turkey links </w:t>
            </w:r>
            <w:r w:rsidR="00F67F70">
              <w:rPr>
                <w:rFonts w:ascii="Calibri" w:hAnsi="Calibri"/>
                <w:b/>
                <w:bCs/>
                <w:sz w:val="22"/>
                <w:szCs w:val="22"/>
              </w:rPr>
              <w:t>sausage, fresh</w:t>
            </w:r>
            <w:r>
              <w:rPr>
                <w:rFonts w:ascii="Calibri" w:hAnsi="Calibri"/>
                <w:b/>
                <w:bCs/>
                <w:sz w:val="22"/>
                <w:szCs w:val="22"/>
              </w:rPr>
              <w:t xml:space="preserve"> bananas, sugar free syrup, very berry juice   1% white milk or fat free chocolate milk  </w:t>
            </w:r>
          </w:p>
        </w:tc>
      </w:tr>
      <w:tr w:rsidR="000E7746" w:rsidRPr="00EB7D46" w14:paraId="11F5C971" w14:textId="77777777" w:rsidTr="00CE0CF9">
        <w:trPr>
          <w:trHeight w:val="1664"/>
        </w:trPr>
        <w:tc>
          <w:tcPr>
            <w:tcW w:w="2808" w:type="dxa"/>
          </w:tcPr>
          <w:p w14:paraId="49B8CF8A" w14:textId="77777777" w:rsidR="000F5D09" w:rsidRDefault="00514CC1" w:rsidP="00514CC1">
            <w:pPr>
              <w:pStyle w:val="Dates"/>
              <w:jc w:val="right"/>
              <w:rPr>
                <w:rFonts w:ascii="Calibri" w:hAnsi="Calibri"/>
                <w:sz w:val="16"/>
                <w:szCs w:val="16"/>
              </w:rPr>
            </w:pPr>
            <w:r>
              <w:rPr>
                <w:rFonts w:ascii="Calibri" w:hAnsi="Calibri"/>
                <w:sz w:val="16"/>
                <w:szCs w:val="16"/>
              </w:rPr>
              <w:t>31.</w:t>
            </w:r>
          </w:p>
          <w:p w14:paraId="2C0D9695" w14:textId="31C8C73C" w:rsidR="003269F0" w:rsidRPr="003269F0" w:rsidRDefault="003269F0" w:rsidP="003269F0">
            <w:pPr>
              <w:pStyle w:val="Dates"/>
              <w:jc w:val="center"/>
              <w:rPr>
                <w:rFonts w:ascii="Calibri" w:hAnsi="Calibri"/>
                <w:b/>
                <w:bCs/>
              </w:rPr>
            </w:pPr>
            <w:r w:rsidRPr="003269F0">
              <w:rPr>
                <w:rFonts w:ascii="Calibri" w:hAnsi="Calibri"/>
                <w:b/>
                <w:bCs/>
              </w:rPr>
              <w:t xml:space="preserve">Strawberry Greek yogurt Parfait with WG cinnamon granola, 100% fruit punch, 1% white milk or </w:t>
            </w:r>
            <w:r w:rsidR="00B36AC8">
              <w:rPr>
                <w:rFonts w:ascii="Calibri" w:hAnsi="Calibri"/>
                <w:b/>
                <w:bCs/>
              </w:rPr>
              <w:t xml:space="preserve">fat free </w:t>
            </w:r>
            <w:r w:rsidRPr="003269F0">
              <w:rPr>
                <w:rFonts w:ascii="Calibri" w:hAnsi="Calibri"/>
                <w:b/>
                <w:bCs/>
              </w:rPr>
              <w:t xml:space="preserve">Chocolate milk  </w:t>
            </w:r>
          </w:p>
        </w:tc>
        <w:tc>
          <w:tcPr>
            <w:tcW w:w="2893" w:type="dxa"/>
          </w:tcPr>
          <w:p w14:paraId="2056AD3E" w14:textId="77777777" w:rsidR="000F5D09" w:rsidRPr="00CE57AB" w:rsidRDefault="000F5D09" w:rsidP="000F5D09">
            <w:pPr>
              <w:pStyle w:val="Dates"/>
              <w:jc w:val="center"/>
              <w:rPr>
                <w:rFonts w:ascii="Calibri" w:hAnsi="Calibri"/>
                <w:sz w:val="16"/>
                <w:szCs w:val="16"/>
              </w:rPr>
            </w:pPr>
          </w:p>
        </w:tc>
        <w:tc>
          <w:tcPr>
            <w:tcW w:w="3047" w:type="dxa"/>
          </w:tcPr>
          <w:p w14:paraId="3840F891" w14:textId="77777777" w:rsidR="000F5D09" w:rsidRPr="00CE57AB" w:rsidRDefault="000F5D09" w:rsidP="00B35338">
            <w:pPr>
              <w:pStyle w:val="Dates"/>
              <w:jc w:val="center"/>
              <w:rPr>
                <w:rFonts w:ascii="Calibri" w:hAnsi="Calibri"/>
                <w:sz w:val="16"/>
                <w:szCs w:val="16"/>
              </w:rPr>
            </w:pPr>
          </w:p>
        </w:tc>
        <w:tc>
          <w:tcPr>
            <w:tcW w:w="2790" w:type="dxa"/>
          </w:tcPr>
          <w:p w14:paraId="2F8CB2BC" w14:textId="77777777" w:rsidR="00D84E2C" w:rsidRPr="00D84E2C" w:rsidRDefault="00D84E2C" w:rsidP="000F5D09">
            <w:pPr>
              <w:pStyle w:val="Dates"/>
              <w:jc w:val="center"/>
              <w:rPr>
                <w:rFonts w:ascii="Calibri" w:hAnsi="Calibri"/>
                <w:sz w:val="16"/>
                <w:szCs w:val="16"/>
              </w:rPr>
            </w:pPr>
          </w:p>
        </w:tc>
        <w:tc>
          <w:tcPr>
            <w:tcW w:w="2970" w:type="dxa"/>
          </w:tcPr>
          <w:p w14:paraId="43B1AAE4" w14:textId="77777777" w:rsidR="00C7451A" w:rsidRPr="00CE57AB" w:rsidRDefault="00C7451A" w:rsidP="000F5D09">
            <w:pPr>
              <w:pStyle w:val="Dates"/>
              <w:jc w:val="center"/>
              <w:rPr>
                <w:rFonts w:ascii="Calibri" w:hAnsi="Calibri"/>
                <w:b/>
                <w:bCs/>
                <w:noProof/>
                <w:sz w:val="16"/>
                <w:szCs w:val="16"/>
              </w:rPr>
            </w:pPr>
          </w:p>
        </w:tc>
      </w:tr>
    </w:tbl>
    <w:p w14:paraId="1D3DBB03" w14:textId="77777777" w:rsidR="00D82E74" w:rsidRDefault="00D82E74" w:rsidP="00D21892">
      <w:pPr>
        <w:tabs>
          <w:tab w:val="left" w:pos="5426"/>
        </w:tabs>
        <w:jc w:val="center"/>
        <w:rPr>
          <w:rFonts w:ascii="Arial" w:hAnsi="Arial" w:cs="Arial"/>
          <w:color w:val="000721"/>
          <w:sz w:val="20"/>
          <w:szCs w:val="20"/>
          <w:shd w:val="clear" w:color="auto" w:fill="FFFFFF"/>
        </w:rPr>
      </w:pPr>
    </w:p>
    <w:p w14:paraId="643C1617" w14:textId="77777777" w:rsidR="00D52592" w:rsidRPr="00CE57AB" w:rsidRDefault="00D82E74" w:rsidP="00D21892">
      <w:pPr>
        <w:tabs>
          <w:tab w:val="left" w:pos="5426"/>
        </w:tabs>
        <w:jc w:val="center"/>
        <w:rPr>
          <w:rFonts w:asciiTheme="minorHAnsi" w:hAnsiTheme="minorHAnsi"/>
          <w:b/>
          <w:color w:val="C00000"/>
          <w:sz w:val="16"/>
          <w:szCs w:val="16"/>
        </w:rPr>
      </w:pPr>
      <w:r w:rsidRPr="00CE57AB">
        <w:rPr>
          <w:rFonts w:ascii="Arial" w:hAnsi="Arial" w:cs="Arial"/>
          <w:color w:val="000721"/>
          <w:sz w:val="16"/>
          <w:szCs w:val="16"/>
          <w:shd w:val="clear" w:color="auto" w:fill="FFFFFF"/>
        </w:rPr>
        <w:t>I</w:t>
      </w:r>
      <w:r w:rsidR="000535E4" w:rsidRPr="00CE57AB">
        <w:rPr>
          <w:rFonts w:ascii="Arial" w:hAnsi="Arial" w:cs="Arial"/>
          <w:color w:val="000721"/>
          <w:sz w:val="16"/>
          <w:szCs w:val="16"/>
          <w:shd w:val="clear" w:color="auto" w:fill="FFFFFF"/>
        </w:rPr>
        <w:t xml:space="preserve">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   </w:t>
      </w:r>
      <w:r w:rsidR="00B72D4F" w:rsidRPr="00CE57AB">
        <w:rPr>
          <w:rFonts w:asciiTheme="minorHAnsi" w:hAnsiTheme="minorHAnsi"/>
          <w:b/>
          <w:color w:val="C00000"/>
          <w:sz w:val="16"/>
          <w:szCs w:val="16"/>
        </w:rPr>
        <w:t xml:space="preserve">*Due to supply line issues and product shortages, planned menu items may change without advance notice. </w:t>
      </w:r>
    </w:p>
    <w:p w14:paraId="70284C71" w14:textId="77777777" w:rsidR="00C15947" w:rsidRPr="00CE57AB" w:rsidRDefault="00C15947" w:rsidP="000535E4">
      <w:pPr>
        <w:tabs>
          <w:tab w:val="left" w:pos="5426"/>
        </w:tabs>
        <w:rPr>
          <w:rFonts w:asciiTheme="minorHAnsi" w:hAnsiTheme="minorHAnsi"/>
          <w:b/>
          <w:color w:val="C00000"/>
          <w:sz w:val="16"/>
          <w:szCs w:val="16"/>
        </w:rPr>
      </w:pPr>
    </w:p>
    <w:p w14:paraId="55096DF5" w14:textId="1E6EC559" w:rsidR="00C15947" w:rsidRPr="00CE57AB" w:rsidRDefault="00C15947" w:rsidP="00C15947">
      <w:pPr>
        <w:tabs>
          <w:tab w:val="left" w:pos="5426"/>
        </w:tabs>
        <w:jc w:val="center"/>
        <w:rPr>
          <w:b/>
          <w:i/>
          <w:color w:val="548DD4" w:themeColor="text2" w:themeTint="99"/>
          <w:sz w:val="16"/>
          <w:szCs w:val="16"/>
        </w:rPr>
      </w:pPr>
      <w:r w:rsidRPr="00CE57AB">
        <w:rPr>
          <w:rFonts w:asciiTheme="minorHAnsi" w:hAnsiTheme="minorHAnsi"/>
          <w:b/>
          <w:color w:val="548DD4" w:themeColor="text2" w:themeTint="99"/>
          <w:sz w:val="22"/>
          <w:szCs w:val="22"/>
        </w:rPr>
        <w:t>KSI is an equal opportunity provider</w:t>
      </w:r>
      <w:r w:rsidR="00D766B7">
        <w:rPr>
          <w:rFonts w:asciiTheme="minorHAnsi" w:hAnsiTheme="minorHAnsi"/>
          <w:b/>
          <w:color w:val="548DD4" w:themeColor="text2" w:themeTint="99"/>
          <w:sz w:val="22"/>
          <w:szCs w:val="22"/>
        </w:rPr>
        <w:t xml:space="preserve">    KSI Serve Milk, Vegetables and/ or Fruit, </w:t>
      </w:r>
      <w:r w:rsidR="00241C7B">
        <w:rPr>
          <w:rFonts w:asciiTheme="minorHAnsi" w:hAnsiTheme="minorHAnsi"/>
          <w:b/>
          <w:color w:val="548DD4" w:themeColor="text2" w:themeTint="99"/>
          <w:sz w:val="22"/>
          <w:szCs w:val="22"/>
        </w:rPr>
        <w:t>meat, Grains</w:t>
      </w:r>
      <w:r w:rsidR="00D766B7">
        <w:rPr>
          <w:rFonts w:asciiTheme="minorHAnsi" w:hAnsiTheme="minorHAnsi"/>
          <w:b/>
          <w:color w:val="548DD4" w:themeColor="text2" w:themeTint="99"/>
          <w:sz w:val="22"/>
          <w:szCs w:val="22"/>
        </w:rPr>
        <w:t xml:space="preserve"> for breakfast </w:t>
      </w:r>
    </w:p>
    <w:sectPr w:rsidR="00C15947" w:rsidRPr="00CE57AB" w:rsidSect="00FB402C">
      <w:pgSz w:w="15840" w:h="12240" w:orient="landscape" w:code="1"/>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B057" w14:textId="77777777" w:rsidR="000719EF" w:rsidRDefault="000719EF" w:rsidP="00674F86">
      <w:r>
        <w:separator/>
      </w:r>
    </w:p>
  </w:endnote>
  <w:endnote w:type="continuationSeparator" w:id="0">
    <w:p w14:paraId="326088DC" w14:textId="77777777" w:rsidR="000719EF" w:rsidRDefault="000719EF" w:rsidP="0067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66FE7" w14:textId="77777777" w:rsidR="000719EF" w:rsidRDefault="000719EF" w:rsidP="00674F86">
      <w:r>
        <w:separator/>
      </w:r>
    </w:p>
  </w:footnote>
  <w:footnote w:type="continuationSeparator" w:id="0">
    <w:p w14:paraId="4FCDBB3A" w14:textId="77777777" w:rsidR="000719EF" w:rsidRDefault="000719EF" w:rsidP="00674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C5FA1"/>
    <w:multiLevelType w:val="hybridMultilevel"/>
    <w:tmpl w:val="0C128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70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CC1"/>
    <w:rsid w:val="000024F1"/>
    <w:rsid w:val="000106BC"/>
    <w:rsid w:val="0001342E"/>
    <w:rsid w:val="00017968"/>
    <w:rsid w:val="00017BFA"/>
    <w:rsid w:val="000218D4"/>
    <w:rsid w:val="00027022"/>
    <w:rsid w:val="00030E2E"/>
    <w:rsid w:val="000410F2"/>
    <w:rsid w:val="000521B6"/>
    <w:rsid w:val="000535E4"/>
    <w:rsid w:val="000552BE"/>
    <w:rsid w:val="00060218"/>
    <w:rsid w:val="00060DAD"/>
    <w:rsid w:val="000668F1"/>
    <w:rsid w:val="000676DA"/>
    <w:rsid w:val="000719EF"/>
    <w:rsid w:val="00071A00"/>
    <w:rsid w:val="00075A69"/>
    <w:rsid w:val="00082F7C"/>
    <w:rsid w:val="000856E1"/>
    <w:rsid w:val="00092EA8"/>
    <w:rsid w:val="000955D7"/>
    <w:rsid w:val="00095686"/>
    <w:rsid w:val="00096B9D"/>
    <w:rsid w:val="000A11FE"/>
    <w:rsid w:val="000A4A5D"/>
    <w:rsid w:val="000B388E"/>
    <w:rsid w:val="000C5AAF"/>
    <w:rsid w:val="000D03F8"/>
    <w:rsid w:val="000D2801"/>
    <w:rsid w:val="000E057E"/>
    <w:rsid w:val="000E7746"/>
    <w:rsid w:val="000F5D09"/>
    <w:rsid w:val="000F6754"/>
    <w:rsid w:val="000F6B45"/>
    <w:rsid w:val="000F7B2F"/>
    <w:rsid w:val="00100BE7"/>
    <w:rsid w:val="001048A8"/>
    <w:rsid w:val="00106D27"/>
    <w:rsid w:val="00107B60"/>
    <w:rsid w:val="00117283"/>
    <w:rsid w:val="00120B3B"/>
    <w:rsid w:val="001226DD"/>
    <w:rsid w:val="00125B46"/>
    <w:rsid w:val="00132081"/>
    <w:rsid w:val="00144139"/>
    <w:rsid w:val="00147246"/>
    <w:rsid w:val="00155378"/>
    <w:rsid w:val="0015775E"/>
    <w:rsid w:val="00160A36"/>
    <w:rsid w:val="00160F94"/>
    <w:rsid w:val="0016311C"/>
    <w:rsid w:val="001647BE"/>
    <w:rsid w:val="00186E9A"/>
    <w:rsid w:val="001910C2"/>
    <w:rsid w:val="00196994"/>
    <w:rsid w:val="00197358"/>
    <w:rsid w:val="001A28AE"/>
    <w:rsid w:val="001A3DFB"/>
    <w:rsid w:val="001A74D4"/>
    <w:rsid w:val="001A7D1D"/>
    <w:rsid w:val="001B0D14"/>
    <w:rsid w:val="001B23E5"/>
    <w:rsid w:val="001B541E"/>
    <w:rsid w:val="001C6EDF"/>
    <w:rsid w:val="001D26A6"/>
    <w:rsid w:val="001E5C65"/>
    <w:rsid w:val="001F1135"/>
    <w:rsid w:val="001F695E"/>
    <w:rsid w:val="00200BF9"/>
    <w:rsid w:val="00201726"/>
    <w:rsid w:val="00202906"/>
    <w:rsid w:val="00204FCF"/>
    <w:rsid w:val="0021076A"/>
    <w:rsid w:val="002111D4"/>
    <w:rsid w:val="0021242C"/>
    <w:rsid w:val="00212BE6"/>
    <w:rsid w:val="002225E0"/>
    <w:rsid w:val="00222CB3"/>
    <w:rsid w:val="00223025"/>
    <w:rsid w:val="002258EF"/>
    <w:rsid w:val="00226DB9"/>
    <w:rsid w:val="00241C7B"/>
    <w:rsid w:val="00242780"/>
    <w:rsid w:val="00251699"/>
    <w:rsid w:val="00252000"/>
    <w:rsid w:val="00257F87"/>
    <w:rsid w:val="00266346"/>
    <w:rsid w:val="002734FB"/>
    <w:rsid w:val="002814D6"/>
    <w:rsid w:val="002852EC"/>
    <w:rsid w:val="00292700"/>
    <w:rsid w:val="0029384C"/>
    <w:rsid w:val="00296EA6"/>
    <w:rsid w:val="002B2FBA"/>
    <w:rsid w:val="002B5810"/>
    <w:rsid w:val="002C1172"/>
    <w:rsid w:val="002C5277"/>
    <w:rsid w:val="002E1E8E"/>
    <w:rsid w:val="002E4082"/>
    <w:rsid w:val="002F7E1E"/>
    <w:rsid w:val="00300C96"/>
    <w:rsid w:val="003010F8"/>
    <w:rsid w:val="0030390A"/>
    <w:rsid w:val="003042F3"/>
    <w:rsid w:val="003044EC"/>
    <w:rsid w:val="0030626C"/>
    <w:rsid w:val="00307774"/>
    <w:rsid w:val="00317644"/>
    <w:rsid w:val="003269F0"/>
    <w:rsid w:val="003304BC"/>
    <w:rsid w:val="003416EF"/>
    <w:rsid w:val="003466B6"/>
    <w:rsid w:val="003615D5"/>
    <w:rsid w:val="0036468E"/>
    <w:rsid w:val="00367CE2"/>
    <w:rsid w:val="00370B92"/>
    <w:rsid w:val="00377B98"/>
    <w:rsid w:val="00380574"/>
    <w:rsid w:val="00386381"/>
    <w:rsid w:val="00390199"/>
    <w:rsid w:val="003A5D16"/>
    <w:rsid w:val="003B09FB"/>
    <w:rsid w:val="003C32C5"/>
    <w:rsid w:val="003C358B"/>
    <w:rsid w:val="003C3FDC"/>
    <w:rsid w:val="003C4009"/>
    <w:rsid w:val="003C5E07"/>
    <w:rsid w:val="003D15A3"/>
    <w:rsid w:val="003D4733"/>
    <w:rsid w:val="003E2BCB"/>
    <w:rsid w:val="003E4B91"/>
    <w:rsid w:val="003F1EF2"/>
    <w:rsid w:val="003F3101"/>
    <w:rsid w:val="003F38CC"/>
    <w:rsid w:val="003F426E"/>
    <w:rsid w:val="0040748E"/>
    <w:rsid w:val="00410ABD"/>
    <w:rsid w:val="00413E03"/>
    <w:rsid w:val="00415706"/>
    <w:rsid w:val="00417B29"/>
    <w:rsid w:val="00423B4F"/>
    <w:rsid w:val="00434B8A"/>
    <w:rsid w:val="004367A0"/>
    <w:rsid w:val="00463616"/>
    <w:rsid w:val="004645BC"/>
    <w:rsid w:val="00465DDD"/>
    <w:rsid w:val="00474AAE"/>
    <w:rsid w:val="00490CE5"/>
    <w:rsid w:val="004A3CD2"/>
    <w:rsid w:val="004A6933"/>
    <w:rsid w:val="004B06BE"/>
    <w:rsid w:val="004B17F3"/>
    <w:rsid w:val="004B19B6"/>
    <w:rsid w:val="004B1D5D"/>
    <w:rsid w:val="004B7B12"/>
    <w:rsid w:val="004C31B8"/>
    <w:rsid w:val="004C39E2"/>
    <w:rsid w:val="004D14C0"/>
    <w:rsid w:val="004D32EA"/>
    <w:rsid w:val="004D3DD8"/>
    <w:rsid w:val="004F5708"/>
    <w:rsid w:val="004F6AA9"/>
    <w:rsid w:val="005033CC"/>
    <w:rsid w:val="005108CF"/>
    <w:rsid w:val="00513033"/>
    <w:rsid w:val="00514CC1"/>
    <w:rsid w:val="005208D6"/>
    <w:rsid w:val="00520FDA"/>
    <w:rsid w:val="00531A1C"/>
    <w:rsid w:val="00543D50"/>
    <w:rsid w:val="00544032"/>
    <w:rsid w:val="00562487"/>
    <w:rsid w:val="0057128E"/>
    <w:rsid w:val="005717BC"/>
    <w:rsid w:val="00571E65"/>
    <w:rsid w:val="00573AE5"/>
    <w:rsid w:val="005768ED"/>
    <w:rsid w:val="00587E51"/>
    <w:rsid w:val="00590117"/>
    <w:rsid w:val="00593004"/>
    <w:rsid w:val="005A1993"/>
    <w:rsid w:val="005A7307"/>
    <w:rsid w:val="005C08C3"/>
    <w:rsid w:val="005C4BA1"/>
    <w:rsid w:val="005C56DD"/>
    <w:rsid w:val="005C6F3E"/>
    <w:rsid w:val="005C7745"/>
    <w:rsid w:val="005E0DCD"/>
    <w:rsid w:val="005E1AA2"/>
    <w:rsid w:val="005E1AA4"/>
    <w:rsid w:val="005E4976"/>
    <w:rsid w:val="005F0F2D"/>
    <w:rsid w:val="005F3597"/>
    <w:rsid w:val="005F7E65"/>
    <w:rsid w:val="0060512A"/>
    <w:rsid w:val="00610116"/>
    <w:rsid w:val="00612BF6"/>
    <w:rsid w:val="00615748"/>
    <w:rsid w:val="00615B02"/>
    <w:rsid w:val="006214CE"/>
    <w:rsid w:val="006222DF"/>
    <w:rsid w:val="006243BA"/>
    <w:rsid w:val="00624440"/>
    <w:rsid w:val="0062486B"/>
    <w:rsid w:val="00627417"/>
    <w:rsid w:val="00632290"/>
    <w:rsid w:val="00632F21"/>
    <w:rsid w:val="0063579D"/>
    <w:rsid w:val="006366EA"/>
    <w:rsid w:val="00643C79"/>
    <w:rsid w:val="00646E9B"/>
    <w:rsid w:val="0065275D"/>
    <w:rsid w:val="006546D7"/>
    <w:rsid w:val="0066161E"/>
    <w:rsid w:val="006616F4"/>
    <w:rsid w:val="006631C1"/>
    <w:rsid w:val="0066471D"/>
    <w:rsid w:val="00667C2F"/>
    <w:rsid w:val="006707FE"/>
    <w:rsid w:val="00671C64"/>
    <w:rsid w:val="00671F4E"/>
    <w:rsid w:val="00674F86"/>
    <w:rsid w:val="00681DA2"/>
    <w:rsid w:val="00683DB8"/>
    <w:rsid w:val="00685DF7"/>
    <w:rsid w:val="00686988"/>
    <w:rsid w:val="006938B4"/>
    <w:rsid w:val="00695A74"/>
    <w:rsid w:val="006A05C8"/>
    <w:rsid w:val="006A17EC"/>
    <w:rsid w:val="006A6DD0"/>
    <w:rsid w:val="006A7955"/>
    <w:rsid w:val="006B1680"/>
    <w:rsid w:val="006C421E"/>
    <w:rsid w:val="006D4D74"/>
    <w:rsid w:val="006E6943"/>
    <w:rsid w:val="006F1341"/>
    <w:rsid w:val="006F20AE"/>
    <w:rsid w:val="006F2BC1"/>
    <w:rsid w:val="0070122B"/>
    <w:rsid w:val="007024B7"/>
    <w:rsid w:val="00703B4E"/>
    <w:rsid w:val="007229AD"/>
    <w:rsid w:val="00722BA1"/>
    <w:rsid w:val="00730051"/>
    <w:rsid w:val="0073134D"/>
    <w:rsid w:val="00731C0A"/>
    <w:rsid w:val="0073304E"/>
    <w:rsid w:val="00734368"/>
    <w:rsid w:val="00740087"/>
    <w:rsid w:val="00741A1D"/>
    <w:rsid w:val="007444AD"/>
    <w:rsid w:val="00744A21"/>
    <w:rsid w:val="00750254"/>
    <w:rsid w:val="00756A24"/>
    <w:rsid w:val="00760AD7"/>
    <w:rsid w:val="00763EF3"/>
    <w:rsid w:val="007640C4"/>
    <w:rsid w:val="0076592E"/>
    <w:rsid w:val="00766484"/>
    <w:rsid w:val="00773F06"/>
    <w:rsid w:val="007801D7"/>
    <w:rsid w:val="00781715"/>
    <w:rsid w:val="00794D69"/>
    <w:rsid w:val="007A0535"/>
    <w:rsid w:val="007A0581"/>
    <w:rsid w:val="007B6116"/>
    <w:rsid w:val="007B76F4"/>
    <w:rsid w:val="007C5E94"/>
    <w:rsid w:val="007C7AD9"/>
    <w:rsid w:val="007E0282"/>
    <w:rsid w:val="007E4B5A"/>
    <w:rsid w:val="007F6BD6"/>
    <w:rsid w:val="007F7550"/>
    <w:rsid w:val="00804962"/>
    <w:rsid w:val="008140F7"/>
    <w:rsid w:val="00814FE6"/>
    <w:rsid w:val="00815157"/>
    <w:rsid w:val="00815738"/>
    <w:rsid w:val="0081761A"/>
    <w:rsid w:val="00817F39"/>
    <w:rsid w:val="00821B42"/>
    <w:rsid w:val="00824BAD"/>
    <w:rsid w:val="00833D85"/>
    <w:rsid w:val="00835199"/>
    <w:rsid w:val="00836B10"/>
    <w:rsid w:val="0084133C"/>
    <w:rsid w:val="00842B6B"/>
    <w:rsid w:val="00846E84"/>
    <w:rsid w:val="00850E6E"/>
    <w:rsid w:val="0085305D"/>
    <w:rsid w:val="00853B99"/>
    <w:rsid w:val="00863023"/>
    <w:rsid w:val="0087250B"/>
    <w:rsid w:val="0087251D"/>
    <w:rsid w:val="008734D3"/>
    <w:rsid w:val="00877567"/>
    <w:rsid w:val="00890956"/>
    <w:rsid w:val="00890D01"/>
    <w:rsid w:val="0089185D"/>
    <w:rsid w:val="00893FE2"/>
    <w:rsid w:val="00894269"/>
    <w:rsid w:val="008A5F22"/>
    <w:rsid w:val="008B01F9"/>
    <w:rsid w:val="008B5945"/>
    <w:rsid w:val="008C69F2"/>
    <w:rsid w:val="008C70DE"/>
    <w:rsid w:val="008D0B03"/>
    <w:rsid w:val="008D351A"/>
    <w:rsid w:val="008D679D"/>
    <w:rsid w:val="008E07BE"/>
    <w:rsid w:val="008E3E4B"/>
    <w:rsid w:val="008F54A6"/>
    <w:rsid w:val="008F7DB1"/>
    <w:rsid w:val="00904C96"/>
    <w:rsid w:val="00906088"/>
    <w:rsid w:val="0091407B"/>
    <w:rsid w:val="009169F7"/>
    <w:rsid w:val="00916A39"/>
    <w:rsid w:val="00916C68"/>
    <w:rsid w:val="00921EB7"/>
    <w:rsid w:val="0092611B"/>
    <w:rsid w:val="00933129"/>
    <w:rsid w:val="00933BFB"/>
    <w:rsid w:val="0094317F"/>
    <w:rsid w:val="00946D60"/>
    <w:rsid w:val="00954838"/>
    <w:rsid w:val="00955869"/>
    <w:rsid w:val="00960E97"/>
    <w:rsid w:val="00961544"/>
    <w:rsid w:val="009625ED"/>
    <w:rsid w:val="0097008C"/>
    <w:rsid w:val="0097307D"/>
    <w:rsid w:val="00973DF7"/>
    <w:rsid w:val="009758F8"/>
    <w:rsid w:val="00980665"/>
    <w:rsid w:val="00980B97"/>
    <w:rsid w:val="00982CC8"/>
    <w:rsid w:val="009A1288"/>
    <w:rsid w:val="009B27FE"/>
    <w:rsid w:val="009B5843"/>
    <w:rsid w:val="009B5D44"/>
    <w:rsid w:val="009B7CD1"/>
    <w:rsid w:val="009C31F6"/>
    <w:rsid w:val="009C3588"/>
    <w:rsid w:val="009D12C1"/>
    <w:rsid w:val="009D1EF9"/>
    <w:rsid w:val="009D213E"/>
    <w:rsid w:val="009D3801"/>
    <w:rsid w:val="009D5903"/>
    <w:rsid w:val="009E1F58"/>
    <w:rsid w:val="009E259E"/>
    <w:rsid w:val="009E2D31"/>
    <w:rsid w:val="009F318A"/>
    <w:rsid w:val="009F3FBF"/>
    <w:rsid w:val="009F43EE"/>
    <w:rsid w:val="00A11154"/>
    <w:rsid w:val="00A119ED"/>
    <w:rsid w:val="00A161EF"/>
    <w:rsid w:val="00A20543"/>
    <w:rsid w:val="00A24F2E"/>
    <w:rsid w:val="00A316FE"/>
    <w:rsid w:val="00A422F7"/>
    <w:rsid w:val="00A47CBA"/>
    <w:rsid w:val="00A54119"/>
    <w:rsid w:val="00A54F78"/>
    <w:rsid w:val="00A64EE1"/>
    <w:rsid w:val="00A70B98"/>
    <w:rsid w:val="00A71142"/>
    <w:rsid w:val="00A73378"/>
    <w:rsid w:val="00AA7F60"/>
    <w:rsid w:val="00AB39DB"/>
    <w:rsid w:val="00AC694E"/>
    <w:rsid w:val="00AD222D"/>
    <w:rsid w:val="00AD350D"/>
    <w:rsid w:val="00AD5EB0"/>
    <w:rsid w:val="00AF3D57"/>
    <w:rsid w:val="00B06C82"/>
    <w:rsid w:val="00B12EF1"/>
    <w:rsid w:val="00B169D9"/>
    <w:rsid w:val="00B1705A"/>
    <w:rsid w:val="00B2076C"/>
    <w:rsid w:val="00B22443"/>
    <w:rsid w:val="00B251D5"/>
    <w:rsid w:val="00B35338"/>
    <w:rsid w:val="00B36AC8"/>
    <w:rsid w:val="00B42946"/>
    <w:rsid w:val="00B72D4F"/>
    <w:rsid w:val="00B8041F"/>
    <w:rsid w:val="00B83B0B"/>
    <w:rsid w:val="00B85577"/>
    <w:rsid w:val="00B913ED"/>
    <w:rsid w:val="00B92283"/>
    <w:rsid w:val="00B97777"/>
    <w:rsid w:val="00BA0E17"/>
    <w:rsid w:val="00BA18CC"/>
    <w:rsid w:val="00BB250F"/>
    <w:rsid w:val="00BC19B4"/>
    <w:rsid w:val="00BC35DE"/>
    <w:rsid w:val="00BC3948"/>
    <w:rsid w:val="00BC69CE"/>
    <w:rsid w:val="00BD090C"/>
    <w:rsid w:val="00BD1976"/>
    <w:rsid w:val="00BD5549"/>
    <w:rsid w:val="00BD5B4A"/>
    <w:rsid w:val="00BF4310"/>
    <w:rsid w:val="00C13AA8"/>
    <w:rsid w:val="00C15947"/>
    <w:rsid w:val="00C32BBD"/>
    <w:rsid w:val="00C37BF8"/>
    <w:rsid w:val="00C50266"/>
    <w:rsid w:val="00C5184B"/>
    <w:rsid w:val="00C53DFC"/>
    <w:rsid w:val="00C63BEB"/>
    <w:rsid w:val="00C70FF3"/>
    <w:rsid w:val="00C7451A"/>
    <w:rsid w:val="00C75CF2"/>
    <w:rsid w:val="00C8057B"/>
    <w:rsid w:val="00C84949"/>
    <w:rsid w:val="00C905E3"/>
    <w:rsid w:val="00C93CB9"/>
    <w:rsid w:val="00C95D88"/>
    <w:rsid w:val="00C967B5"/>
    <w:rsid w:val="00CA4A8B"/>
    <w:rsid w:val="00CA5475"/>
    <w:rsid w:val="00CA5C2F"/>
    <w:rsid w:val="00CC3825"/>
    <w:rsid w:val="00CD1C55"/>
    <w:rsid w:val="00CD3229"/>
    <w:rsid w:val="00CE0CF9"/>
    <w:rsid w:val="00CE2433"/>
    <w:rsid w:val="00CE2A45"/>
    <w:rsid w:val="00CE57AB"/>
    <w:rsid w:val="00CF15AB"/>
    <w:rsid w:val="00CF1A2C"/>
    <w:rsid w:val="00CF4024"/>
    <w:rsid w:val="00CF5BF0"/>
    <w:rsid w:val="00D005CB"/>
    <w:rsid w:val="00D06950"/>
    <w:rsid w:val="00D15DB4"/>
    <w:rsid w:val="00D1623B"/>
    <w:rsid w:val="00D21892"/>
    <w:rsid w:val="00D27EAF"/>
    <w:rsid w:val="00D301DA"/>
    <w:rsid w:val="00D31A8D"/>
    <w:rsid w:val="00D34EEB"/>
    <w:rsid w:val="00D352A3"/>
    <w:rsid w:val="00D368C4"/>
    <w:rsid w:val="00D37B22"/>
    <w:rsid w:val="00D37C55"/>
    <w:rsid w:val="00D420E3"/>
    <w:rsid w:val="00D5044D"/>
    <w:rsid w:val="00D51443"/>
    <w:rsid w:val="00D52592"/>
    <w:rsid w:val="00D67386"/>
    <w:rsid w:val="00D72541"/>
    <w:rsid w:val="00D75152"/>
    <w:rsid w:val="00D766B7"/>
    <w:rsid w:val="00D80DBA"/>
    <w:rsid w:val="00D82E74"/>
    <w:rsid w:val="00D8468B"/>
    <w:rsid w:val="00D84E2C"/>
    <w:rsid w:val="00D86B5A"/>
    <w:rsid w:val="00D92EC6"/>
    <w:rsid w:val="00DA6CA5"/>
    <w:rsid w:val="00DB0A4B"/>
    <w:rsid w:val="00DB19D9"/>
    <w:rsid w:val="00DB4D89"/>
    <w:rsid w:val="00DC465E"/>
    <w:rsid w:val="00DC72AA"/>
    <w:rsid w:val="00DD25D4"/>
    <w:rsid w:val="00DD4A42"/>
    <w:rsid w:val="00DD7E7A"/>
    <w:rsid w:val="00DE3FBD"/>
    <w:rsid w:val="00DE668C"/>
    <w:rsid w:val="00DF00D0"/>
    <w:rsid w:val="00DF0AD1"/>
    <w:rsid w:val="00DF3592"/>
    <w:rsid w:val="00DF4BAD"/>
    <w:rsid w:val="00E072E1"/>
    <w:rsid w:val="00E14977"/>
    <w:rsid w:val="00E17F3E"/>
    <w:rsid w:val="00E26B72"/>
    <w:rsid w:val="00E26BE5"/>
    <w:rsid w:val="00E3149B"/>
    <w:rsid w:val="00E33471"/>
    <w:rsid w:val="00E41879"/>
    <w:rsid w:val="00E42A8A"/>
    <w:rsid w:val="00E44DE6"/>
    <w:rsid w:val="00E4754E"/>
    <w:rsid w:val="00E5084B"/>
    <w:rsid w:val="00E52527"/>
    <w:rsid w:val="00E64802"/>
    <w:rsid w:val="00E70C34"/>
    <w:rsid w:val="00E7567D"/>
    <w:rsid w:val="00E75714"/>
    <w:rsid w:val="00E7712B"/>
    <w:rsid w:val="00E81DCD"/>
    <w:rsid w:val="00E86B9C"/>
    <w:rsid w:val="00E93D15"/>
    <w:rsid w:val="00E9472F"/>
    <w:rsid w:val="00EB11E1"/>
    <w:rsid w:val="00EB37C3"/>
    <w:rsid w:val="00ED1183"/>
    <w:rsid w:val="00ED216C"/>
    <w:rsid w:val="00ED6EFD"/>
    <w:rsid w:val="00EE1EEC"/>
    <w:rsid w:val="00EF148F"/>
    <w:rsid w:val="00EF34CD"/>
    <w:rsid w:val="00EF3508"/>
    <w:rsid w:val="00EF6465"/>
    <w:rsid w:val="00EF687A"/>
    <w:rsid w:val="00F004AF"/>
    <w:rsid w:val="00F01E4C"/>
    <w:rsid w:val="00F04BBF"/>
    <w:rsid w:val="00F16D8E"/>
    <w:rsid w:val="00F33040"/>
    <w:rsid w:val="00F40EF3"/>
    <w:rsid w:val="00F53835"/>
    <w:rsid w:val="00F61B9E"/>
    <w:rsid w:val="00F63A77"/>
    <w:rsid w:val="00F67F70"/>
    <w:rsid w:val="00F72438"/>
    <w:rsid w:val="00F72B5A"/>
    <w:rsid w:val="00F77294"/>
    <w:rsid w:val="00F81F54"/>
    <w:rsid w:val="00F82BEF"/>
    <w:rsid w:val="00F868E5"/>
    <w:rsid w:val="00F878C4"/>
    <w:rsid w:val="00F93973"/>
    <w:rsid w:val="00F96C2E"/>
    <w:rsid w:val="00FA284B"/>
    <w:rsid w:val="00FB402C"/>
    <w:rsid w:val="00FC366F"/>
    <w:rsid w:val="00FD2E4E"/>
    <w:rsid w:val="00FE2EA6"/>
    <w:rsid w:val="00FF2042"/>
    <w:rsid w:val="00FF7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093D"/>
  <w15:docId w15:val="{592BAADB-B30E-40F7-9430-CD6B3E05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84B"/>
    <w:pPr>
      <w:spacing w:after="0" w:line="240" w:lineRule="auto"/>
    </w:pPr>
    <w:rPr>
      <w:rFonts w:ascii="Perpetua" w:eastAsia="Times New Roman" w:hAnsi="Perpetu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s">
    <w:name w:val="Dates"/>
    <w:basedOn w:val="Normal"/>
    <w:rsid w:val="00FA284B"/>
    <w:rPr>
      <w:rFonts w:cs="Arial"/>
      <w:sz w:val="20"/>
      <w:szCs w:val="20"/>
    </w:rPr>
  </w:style>
  <w:style w:type="table" w:styleId="TableGrid">
    <w:name w:val="Table Grid"/>
    <w:basedOn w:val="TableNormal"/>
    <w:uiPriority w:val="59"/>
    <w:rsid w:val="00FA28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674F86"/>
    <w:pPr>
      <w:tabs>
        <w:tab w:val="center" w:pos="4680"/>
        <w:tab w:val="right" w:pos="9360"/>
      </w:tabs>
    </w:pPr>
  </w:style>
  <w:style w:type="character" w:customStyle="1" w:styleId="HeaderChar">
    <w:name w:val="Header Char"/>
    <w:basedOn w:val="DefaultParagraphFont"/>
    <w:link w:val="Header"/>
    <w:uiPriority w:val="99"/>
    <w:semiHidden/>
    <w:rsid w:val="00674F86"/>
    <w:rPr>
      <w:rFonts w:ascii="Perpetua" w:eastAsia="Times New Roman" w:hAnsi="Perpetua" w:cs="Times New Roman"/>
      <w:sz w:val="24"/>
      <w:szCs w:val="24"/>
    </w:rPr>
  </w:style>
  <w:style w:type="paragraph" w:styleId="Footer">
    <w:name w:val="footer"/>
    <w:basedOn w:val="Normal"/>
    <w:link w:val="FooterChar"/>
    <w:uiPriority w:val="99"/>
    <w:semiHidden/>
    <w:unhideWhenUsed/>
    <w:rsid w:val="00674F86"/>
    <w:pPr>
      <w:tabs>
        <w:tab w:val="center" w:pos="4680"/>
        <w:tab w:val="right" w:pos="9360"/>
      </w:tabs>
    </w:pPr>
  </w:style>
  <w:style w:type="character" w:customStyle="1" w:styleId="FooterChar">
    <w:name w:val="Footer Char"/>
    <w:basedOn w:val="DefaultParagraphFont"/>
    <w:link w:val="Footer"/>
    <w:uiPriority w:val="99"/>
    <w:semiHidden/>
    <w:rsid w:val="00674F86"/>
    <w:rPr>
      <w:rFonts w:ascii="Perpetua" w:eastAsia="Times New Roman" w:hAnsi="Perpetua" w:cs="Times New Roman"/>
      <w:sz w:val="24"/>
      <w:szCs w:val="24"/>
    </w:rPr>
  </w:style>
  <w:style w:type="paragraph" w:customStyle="1" w:styleId="MonthNames">
    <w:name w:val="Month Names"/>
    <w:basedOn w:val="Normal"/>
    <w:rsid w:val="00667C2F"/>
    <w:pPr>
      <w:jc w:val="center"/>
    </w:pPr>
    <w:rPr>
      <w:rFonts w:ascii="Franklin Gothic Book" w:hAnsi="Franklin Gothic Book"/>
      <w:bCs/>
      <w:sz w:val="48"/>
      <w:szCs w:val="20"/>
    </w:rPr>
  </w:style>
  <w:style w:type="paragraph" w:styleId="BalloonText">
    <w:name w:val="Balloon Text"/>
    <w:basedOn w:val="Normal"/>
    <w:link w:val="BalloonTextChar"/>
    <w:uiPriority w:val="99"/>
    <w:semiHidden/>
    <w:unhideWhenUsed/>
    <w:rsid w:val="000D28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80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67854">
      <w:bodyDiv w:val="1"/>
      <w:marLeft w:val="0"/>
      <w:marRight w:val="0"/>
      <w:marTop w:val="0"/>
      <w:marBottom w:val="0"/>
      <w:divBdr>
        <w:top w:val="none" w:sz="0" w:space="0" w:color="auto"/>
        <w:left w:val="none" w:sz="0" w:space="0" w:color="auto"/>
        <w:bottom w:val="none" w:sz="0" w:space="0" w:color="auto"/>
        <w:right w:val="none" w:sz="0" w:space="0" w:color="auto"/>
      </w:divBdr>
    </w:div>
    <w:div w:id="102991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qfs01\FolderRedirection$\PittsR\Desktop\Monthly%20Menu%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52F68-FFB4-47DA-875E-3CEBAB6A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Monthly Menu Template</Template>
  <TotalTime>1027</TotalTime>
  <Pages>1</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Kent Sussex Industries</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Pitts</dc:creator>
  <cp:keywords/>
  <dc:description/>
  <cp:lastModifiedBy>Richard Pitts</cp:lastModifiedBy>
  <cp:revision>1</cp:revision>
  <cp:lastPrinted>2026-07-14T16:54:00Z</cp:lastPrinted>
  <dcterms:created xsi:type="dcterms:W3CDTF">2026-07-13T17:16:00Z</dcterms:created>
  <dcterms:modified xsi:type="dcterms:W3CDTF">2026-07-14T09:53:00Z</dcterms:modified>
</cp:coreProperties>
</file>