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336"/>
        <w:tblW w:w="14508" w:type="dxa"/>
        <w:tblLook w:val="04A0" w:firstRow="1" w:lastRow="0" w:firstColumn="1" w:lastColumn="0" w:noHBand="0" w:noVBand="1"/>
      </w:tblPr>
      <w:tblGrid>
        <w:gridCol w:w="2808"/>
        <w:gridCol w:w="2893"/>
        <w:gridCol w:w="3047"/>
        <w:gridCol w:w="2790"/>
        <w:gridCol w:w="2970"/>
      </w:tblGrid>
      <w:tr w:rsidR="00FA284B" w14:paraId="215DB076" w14:textId="77777777" w:rsidTr="000F5D09">
        <w:trPr>
          <w:trHeight w:val="350"/>
        </w:trPr>
        <w:tc>
          <w:tcPr>
            <w:tcW w:w="14508" w:type="dxa"/>
            <w:gridSpan w:val="5"/>
          </w:tcPr>
          <w:p w14:paraId="675E227B" w14:textId="690AABA1" w:rsidR="00FA284B" w:rsidRPr="00CC3825" w:rsidRDefault="004B3EF8" w:rsidP="000F5D09">
            <w:pPr>
              <w:jc w:val="center"/>
              <w:rPr>
                <w:rFonts w:ascii="Calibri" w:hAnsi="Calibri"/>
                <w:b/>
                <w:bCs/>
                <w:color w:val="000000" w:themeColor="text1"/>
                <w:sz w:val="36"/>
                <w:szCs w:val="36"/>
              </w:rPr>
            </w:pPr>
            <w:r>
              <w:rPr>
                <w:rFonts w:ascii="Calibri" w:hAnsi="Calibri"/>
                <w:b/>
                <w:bCs/>
                <w:color w:val="000000" w:themeColor="text1"/>
                <w:sz w:val="32"/>
                <w:szCs w:val="32"/>
              </w:rPr>
              <w:t>August</w:t>
            </w:r>
            <w:r w:rsidR="00CC3825" w:rsidRPr="000F5D09">
              <w:rPr>
                <w:rFonts w:ascii="Calibri" w:hAnsi="Calibri"/>
                <w:b/>
                <w:bCs/>
                <w:color w:val="000000" w:themeColor="text1"/>
                <w:sz w:val="32"/>
                <w:szCs w:val="32"/>
              </w:rPr>
              <w:t xml:space="preserve"> </w:t>
            </w:r>
            <w:r w:rsidR="00BD5B4A" w:rsidRPr="000F5D09">
              <w:rPr>
                <w:rFonts w:ascii="Calibri" w:hAnsi="Calibri"/>
                <w:b/>
                <w:bCs/>
                <w:color w:val="000000" w:themeColor="text1"/>
                <w:sz w:val="32"/>
                <w:szCs w:val="32"/>
              </w:rPr>
              <w:t>202</w:t>
            </w:r>
            <w:r w:rsidR="006366EA" w:rsidRPr="000F5D09">
              <w:rPr>
                <w:rFonts w:ascii="Calibri" w:hAnsi="Calibri"/>
                <w:b/>
                <w:bCs/>
                <w:color w:val="000000" w:themeColor="text1"/>
                <w:sz w:val="32"/>
                <w:szCs w:val="32"/>
              </w:rPr>
              <w:t>6</w:t>
            </w:r>
            <w:r w:rsidR="00BD5B4A" w:rsidRPr="000F5D09">
              <w:rPr>
                <w:rFonts w:ascii="Calibri" w:hAnsi="Calibri"/>
                <w:b/>
                <w:bCs/>
                <w:color w:val="000000" w:themeColor="text1"/>
                <w:sz w:val="32"/>
                <w:szCs w:val="32"/>
              </w:rPr>
              <w:t xml:space="preserve"> KSI</w:t>
            </w:r>
            <w:r w:rsidR="006631C1" w:rsidRPr="000F5D09">
              <w:rPr>
                <w:rFonts w:ascii="Calibri" w:hAnsi="Calibri"/>
                <w:b/>
                <w:bCs/>
                <w:color w:val="000000" w:themeColor="text1"/>
                <w:sz w:val="32"/>
                <w:szCs w:val="32"/>
              </w:rPr>
              <w:t xml:space="preserve"> </w:t>
            </w:r>
            <w:r w:rsidR="006366EA" w:rsidRPr="000F5D09">
              <w:rPr>
                <w:rFonts w:ascii="Calibri" w:hAnsi="Calibri"/>
                <w:b/>
                <w:bCs/>
                <w:color w:val="000000" w:themeColor="text1"/>
                <w:sz w:val="32"/>
                <w:szCs w:val="32"/>
              </w:rPr>
              <w:t>Lunch</w:t>
            </w:r>
            <w:r w:rsidR="00933129" w:rsidRPr="000F5D09">
              <w:rPr>
                <w:rFonts w:ascii="Calibri" w:hAnsi="Calibri"/>
                <w:b/>
                <w:bCs/>
                <w:color w:val="000000" w:themeColor="text1"/>
                <w:sz w:val="32"/>
                <w:szCs w:val="32"/>
              </w:rPr>
              <w:t xml:space="preserve"> M</w:t>
            </w:r>
            <w:r w:rsidR="0066471D" w:rsidRPr="000F5D09">
              <w:rPr>
                <w:rFonts w:ascii="Calibri" w:hAnsi="Calibri"/>
                <w:b/>
                <w:bCs/>
                <w:color w:val="000000" w:themeColor="text1"/>
                <w:sz w:val="32"/>
                <w:szCs w:val="32"/>
              </w:rPr>
              <w:t>enu</w:t>
            </w:r>
          </w:p>
        </w:tc>
      </w:tr>
      <w:tr w:rsidR="00D21892" w:rsidRPr="00930EAA" w14:paraId="26B66410" w14:textId="77777777" w:rsidTr="006F13DC">
        <w:trPr>
          <w:trHeight w:val="341"/>
        </w:trPr>
        <w:tc>
          <w:tcPr>
            <w:tcW w:w="2808" w:type="dxa"/>
          </w:tcPr>
          <w:p w14:paraId="2247684D"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Monday</w:t>
            </w:r>
          </w:p>
        </w:tc>
        <w:tc>
          <w:tcPr>
            <w:tcW w:w="2893" w:type="dxa"/>
          </w:tcPr>
          <w:p w14:paraId="287905C0"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Tuesday</w:t>
            </w:r>
          </w:p>
        </w:tc>
        <w:tc>
          <w:tcPr>
            <w:tcW w:w="3047" w:type="dxa"/>
          </w:tcPr>
          <w:p w14:paraId="45DE5DEF"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Wednesday</w:t>
            </w:r>
          </w:p>
        </w:tc>
        <w:tc>
          <w:tcPr>
            <w:tcW w:w="2790" w:type="dxa"/>
          </w:tcPr>
          <w:p w14:paraId="7EC662BA"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Thursday</w:t>
            </w:r>
          </w:p>
        </w:tc>
        <w:tc>
          <w:tcPr>
            <w:tcW w:w="2970" w:type="dxa"/>
          </w:tcPr>
          <w:p w14:paraId="1BC66FA9" w14:textId="77777777" w:rsidR="00FA284B" w:rsidRPr="00C7451A" w:rsidRDefault="00FA284B" w:rsidP="000F5D09">
            <w:pPr>
              <w:jc w:val="center"/>
              <w:rPr>
                <w:rFonts w:ascii="Calibri" w:hAnsi="Calibri"/>
                <w:b/>
                <w:bCs/>
                <w:color w:val="000000" w:themeColor="text1"/>
              </w:rPr>
            </w:pPr>
            <w:r w:rsidRPr="00C7451A">
              <w:rPr>
                <w:rFonts w:ascii="Calibri" w:hAnsi="Calibri"/>
                <w:b/>
                <w:bCs/>
                <w:color w:val="000000" w:themeColor="text1"/>
              </w:rPr>
              <w:t>Friday</w:t>
            </w:r>
          </w:p>
        </w:tc>
      </w:tr>
      <w:tr w:rsidR="000E7746" w:rsidRPr="00EB7D46" w14:paraId="521E3F38" w14:textId="77777777" w:rsidTr="006F13DC">
        <w:trPr>
          <w:trHeight w:val="1349"/>
        </w:trPr>
        <w:tc>
          <w:tcPr>
            <w:tcW w:w="2808" w:type="dxa"/>
          </w:tcPr>
          <w:p w14:paraId="3DF67672" w14:textId="77777777" w:rsidR="00C7451A" w:rsidRDefault="004B3EF8" w:rsidP="000F5D09">
            <w:pPr>
              <w:pStyle w:val="Dates"/>
              <w:jc w:val="right"/>
              <w:rPr>
                <w:rFonts w:ascii="Calibri" w:hAnsi="Calibri"/>
                <w:b/>
                <w:bCs/>
                <w:sz w:val="16"/>
                <w:szCs w:val="16"/>
              </w:rPr>
            </w:pPr>
            <w:r>
              <w:rPr>
                <w:rFonts w:ascii="Calibri" w:hAnsi="Calibri"/>
                <w:b/>
                <w:bCs/>
                <w:sz w:val="16"/>
                <w:szCs w:val="16"/>
              </w:rPr>
              <w:t>3.</w:t>
            </w:r>
          </w:p>
          <w:p w14:paraId="2E3B52DC" w14:textId="4989980C" w:rsidR="006F13DC" w:rsidRDefault="006F13DC" w:rsidP="006F13DC">
            <w:pPr>
              <w:pStyle w:val="Dates"/>
              <w:rPr>
                <w:rFonts w:ascii="Calibri" w:hAnsi="Calibri"/>
                <w:b/>
                <w:bCs/>
              </w:rPr>
            </w:pPr>
            <w:r>
              <w:rPr>
                <w:rFonts w:ascii="Calibri" w:hAnsi="Calibri"/>
                <w:b/>
                <w:bCs/>
              </w:rPr>
              <w:t xml:space="preserve">       </w:t>
            </w:r>
            <w:r w:rsidRPr="006F13DC">
              <w:rPr>
                <w:rFonts w:ascii="Calibri" w:hAnsi="Calibri"/>
                <w:b/>
                <w:bCs/>
              </w:rPr>
              <w:t>Chicken Caesar salad</w:t>
            </w:r>
            <w:r>
              <w:rPr>
                <w:rFonts w:ascii="Calibri" w:hAnsi="Calibri"/>
                <w:b/>
                <w:bCs/>
              </w:rPr>
              <w:t xml:space="preserve"> </w:t>
            </w:r>
          </w:p>
          <w:p w14:paraId="57C0CB63" w14:textId="1AFD134B" w:rsidR="006F13DC" w:rsidRDefault="006F13DC" w:rsidP="006F13DC">
            <w:pPr>
              <w:pStyle w:val="Dates"/>
              <w:rPr>
                <w:rFonts w:ascii="Calibri" w:hAnsi="Calibri"/>
                <w:b/>
                <w:bCs/>
              </w:rPr>
            </w:pPr>
            <w:r>
              <w:rPr>
                <w:rFonts w:ascii="Calibri" w:hAnsi="Calibri"/>
                <w:b/>
                <w:bCs/>
              </w:rPr>
              <w:t>Dice chicken, green salad mix, Parmesan cheese, WG roll</w:t>
            </w:r>
          </w:p>
          <w:p w14:paraId="394ED6AD" w14:textId="78EE860D" w:rsidR="006F13DC" w:rsidRDefault="006F13DC" w:rsidP="006F13DC">
            <w:pPr>
              <w:pStyle w:val="Dates"/>
              <w:rPr>
                <w:rFonts w:ascii="Calibri" w:hAnsi="Calibri"/>
                <w:b/>
                <w:bCs/>
              </w:rPr>
            </w:pPr>
            <w:r>
              <w:rPr>
                <w:rFonts w:ascii="Calibri" w:hAnsi="Calibri"/>
                <w:b/>
                <w:bCs/>
              </w:rPr>
              <w:t>Mix Fruit</w:t>
            </w:r>
            <w:r w:rsidR="00DD32C0">
              <w:rPr>
                <w:rFonts w:ascii="Calibri" w:hAnsi="Calibri"/>
                <w:b/>
                <w:bCs/>
              </w:rPr>
              <w:t>, fat free Chocolate Milk or 1% white milk.</w:t>
            </w:r>
          </w:p>
          <w:p w14:paraId="3E298018" w14:textId="12F6F831" w:rsidR="006F13DC" w:rsidRPr="006F13DC" w:rsidRDefault="006F13DC" w:rsidP="000F5D09">
            <w:pPr>
              <w:pStyle w:val="Dates"/>
              <w:jc w:val="right"/>
              <w:rPr>
                <w:rFonts w:ascii="Calibri" w:hAnsi="Calibri"/>
                <w:b/>
                <w:bCs/>
              </w:rPr>
            </w:pPr>
          </w:p>
        </w:tc>
        <w:tc>
          <w:tcPr>
            <w:tcW w:w="2893" w:type="dxa"/>
          </w:tcPr>
          <w:p w14:paraId="2E1B71B5" w14:textId="77777777" w:rsidR="00C7451A" w:rsidRDefault="004B3EF8" w:rsidP="000F5D09">
            <w:pPr>
              <w:pStyle w:val="Dates"/>
              <w:jc w:val="center"/>
              <w:rPr>
                <w:rFonts w:ascii="Calibri" w:hAnsi="Calibri"/>
                <w:b/>
                <w:bCs/>
                <w:sz w:val="16"/>
                <w:szCs w:val="16"/>
              </w:rPr>
            </w:pPr>
            <w:r>
              <w:rPr>
                <w:rFonts w:ascii="Calibri" w:hAnsi="Calibri"/>
                <w:b/>
                <w:bCs/>
                <w:sz w:val="16"/>
                <w:szCs w:val="16"/>
              </w:rPr>
              <w:t xml:space="preserve">                                                                    4.</w:t>
            </w:r>
          </w:p>
          <w:p w14:paraId="4FD18848" w14:textId="3372A45D" w:rsidR="00FB2A80" w:rsidRDefault="00FB2A80" w:rsidP="000F5D09">
            <w:pPr>
              <w:pStyle w:val="Dates"/>
              <w:jc w:val="center"/>
              <w:rPr>
                <w:rFonts w:ascii="Calibri" w:hAnsi="Calibri"/>
                <w:b/>
                <w:bCs/>
              </w:rPr>
            </w:pPr>
            <w:r w:rsidRPr="00FB2A80">
              <w:rPr>
                <w:rFonts w:ascii="Calibri" w:hAnsi="Calibri"/>
                <w:b/>
                <w:bCs/>
              </w:rPr>
              <w:t>Spaghetti &amp; meatball</w:t>
            </w:r>
          </w:p>
          <w:p w14:paraId="345EB544" w14:textId="209B13DD" w:rsidR="00FB2A80" w:rsidRDefault="00FB2A80" w:rsidP="000F5D09">
            <w:pPr>
              <w:pStyle w:val="Dates"/>
              <w:jc w:val="center"/>
              <w:rPr>
                <w:rFonts w:ascii="Calibri" w:hAnsi="Calibri"/>
                <w:b/>
                <w:bCs/>
              </w:rPr>
            </w:pPr>
            <w:r>
              <w:rPr>
                <w:rFonts w:ascii="Calibri" w:hAnsi="Calibri"/>
                <w:b/>
                <w:bCs/>
              </w:rPr>
              <w:t xml:space="preserve">Served with marinara sauce, ground meatballs, WG garlic roll House </w:t>
            </w:r>
            <w:r w:rsidR="00710B09">
              <w:rPr>
                <w:rFonts w:ascii="Calibri" w:hAnsi="Calibri"/>
                <w:b/>
                <w:bCs/>
              </w:rPr>
              <w:t>salad, fruit</w:t>
            </w:r>
            <w:r>
              <w:rPr>
                <w:rFonts w:ascii="Calibri" w:hAnsi="Calibri"/>
                <w:b/>
                <w:bCs/>
              </w:rPr>
              <w:t xml:space="preserve"> </w:t>
            </w:r>
            <w:r w:rsidR="00714A13">
              <w:rPr>
                <w:rFonts w:ascii="Calibri" w:hAnsi="Calibri"/>
                <w:b/>
                <w:bCs/>
              </w:rPr>
              <w:t>pears</w:t>
            </w:r>
          </w:p>
          <w:p w14:paraId="2674E673" w14:textId="3B7CB634" w:rsidR="00FB2A80" w:rsidRPr="00FB2A80" w:rsidRDefault="00FB2A80" w:rsidP="000F5D09">
            <w:pPr>
              <w:pStyle w:val="Dates"/>
              <w:jc w:val="center"/>
              <w:rPr>
                <w:rFonts w:ascii="Calibri" w:hAnsi="Calibri"/>
                <w:b/>
                <w:bCs/>
              </w:rPr>
            </w:pPr>
            <w:r>
              <w:rPr>
                <w:rFonts w:ascii="Calibri" w:hAnsi="Calibri"/>
                <w:b/>
                <w:bCs/>
              </w:rPr>
              <w:t>Fat free chocolate milk or 1% white milk</w:t>
            </w:r>
          </w:p>
          <w:p w14:paraId="59240118" w14:textId="6C2158B5" w:rsidR="00DD32C0" w:rsidRPr="00CE57AB" w:rsidRDefault="00DD32C0" w:rsidP="000F5D09">
            <w:pPr>
              <w:pStyle w:val="Dates"/>
              <w:jc w:val="center"/>
              <w:rPr>
                <w:rFonts w:ascii="Calibri" w:hAnsi="Calibri"/>
                <w:b/>
                <w:bCs/>
                <w:sz w:val="16"/>
                <w:szCs w:val="16"/>
              </w:rPr>
            </w:pPr>
          </w:p>
        </w:tc>
        <w:tc>
          <w:tcPr>
            <w:tcW w:w="3047" w:type="dxa"/>
          </w:tcPr>
          <w:p w14:paraId="554AD088" w14:textId="1973A488" w:rsidR="00C7451A" w:rsidRDefault="004B3EF8" w:rsidP="000F5D09">
            <w:pPr>
              <w:pStyle w:val="Dates"/>
              <w:jc w:val="right"/>
              <w:rPr>
                <w:rFonts w:ascii="Calibri" w:hAnsi="Calibri"/>
                <w:b/>
                <w:bCs/>
                <w:sz w:val="16"/>
                <w:szCs w:val="16"/>
              </w:rPr>
            </w:pPr>
            <w:r>
              <w:rPr>
                <w:rFonts w:ascii="Calibri" w:hAnsi="Calibri"/>
                <w:b/>
                <w:bCs/>
                <w:sz w:val="16"/>
                <w:szCs w:val="16"/>
              </w:rPr>
              <w:t>5.</w:t>
            </w:r>
          </w:p>
          <w:p w14:paraId="035CB59C" w14:textId="3E1F84B7" w:rsidR="00024A9C" w:rsidRDefault="00024A9C" w:rsidP="00024A9C">
            <w:pPr>
              <w:pStyle w:val="Dates"/>
              <w:rPr>
                <w:rFonts w:ascii="Calibri" w:hAnsi="Calibri"/>
                <w:b/>
                <w:bCs/>
              </w:rPr>
            </w:pPr>
            <w:r w:rsidRPr="00024A9C">
              <w:rPr>
                <w:rFonts w:ascii="Calibri" w:hAnsi="Calibri"/>
                <w:b/>
                <w:bCs/>
              </w:rPr>
              <w:t xml:space="preserve">             Egg Salad sandwich</w:t>
            </w:r>
          </w:p>
          <w:p w14:paraId="7BB59D6C" w14:textId="108D6D49" w:rsidR="00024A9C" w:rsidRDefault="00024A9C" w:rsidP="00024A9C">
            <w:pPr>
              <w:pStyle w:val="Dates"/>
              <w:rPr>
                <w:rFonts w:ascii="Calibri" w:hAnsi="Calibri"/>
                <w:b/>
                <w:bCs/>
              </w:rPr>
            </w:pPr>
            <w:r>
              <w:rPr>
                <w:rFonts w:ascii="Calibri" w:hAnsi="Calibri"/>
                <w:b/>
                <w:bCs/>
              </w:rPr>
              <w:t xml:space="preserve">          Egg salad on a WG roll        served with Lett</w:t>
            </w:r>
            <w:r w:rsidR="00CD5C5B">
              <w:rPr>
                <w:rFonts w:ascii="Calibri" w:hAnsi="Calibri"/>
                <w:b/>
                <w:bCs/>
              </w:rPr>
              <w:t>uce</w:t>
            </w:r>
            <w:r>
              <w:rPr>
                <w:rFonts w:ascii="Calibri" w:hAnsi="Calibri"/>
                <w:b/>
                <w:bCs/>
              </w:rPr>
              <w:t xml:space="preserve">, carrots sticks,     </w:t>
            </w:r>
          </w:p>
          <w:p w14:paraId="16537E71" w14:textId="5E008BAF" w:rsidR="00024A9C" w:rsidRDefault="00024A9C" w:rsidP="00024A9C">
            <w:pPr>
              <w:pStyle w:val="Dates"/>
              <w:rPr>
                <w:rFonts w:ascii="Calibri" w:hAnsi="Calibri"/>
                <w:b/>
                <w:bCs/>
              </w:rPr>
            </w:pPr>
            <w:r>
              <w:rPr>
                <w:rFonts w:ascii="Calibri" w:hAnsi="Calibri"/>
                <w:b/>
                <w:bCs/>
              </w:rPr>
              <w:t xml:space="preserve">       Fruit dice pineapple Fat free chocolate milk or 1% white milk    </w:t>
            </w:r>
          </w:p>
          <w:p w14:paraId="36674614" w14:textId="597B3CB0" w:rsidR="00024A9C" w:rsidRPr="00024A9C" w:rsidRDefault="00024A9C" w:rsidP="00024A9C">
            <w:pPr>
              <w:pStyle w:val="Dates"/>
              <w:rPr>
                <w:rFonts w:ascii="Calibri" w:hAnsi="Calibri"/>
                <w:b/>
                <w:bCs/>
              </w:rPr>
            </w:pPr>
          </w:p>
          <w:p w14:paraId="322ED0F1" w14:textId="77777777" w:rsidR="006366EA" w:rsidRPr="00CE57AB" w:rsidRDefault="006366EA" w:rsidP="000F5D09">
            <w:pPr>
              <w:pStyle w:val="Dates"/>
              <w:jc w:val="center"/>
              <w:rPr>
                <w:rFonts w:ascii="Calibri" w:hAnsi="Calibri"/>
                <w:sz w:val="16"/>
                <w:szCs w:val="16"/>
              </w:rPr>
            </w:pPr>
          </w:p>
        </w:tc>
        <w:tc>
          <w:tcPr>
            <w:tcW w:w="2790" w:type="dxa"/>
          </w:tcPr>
          <w:p w14:paraId="491277BB" w14:textId="15F9A410" w:rsidR="00C7451A" w:rsidRDefault="004B3EF8" w:rsidP="000F5D09">
            <w:pPr>
              <w:pStyle w:val="Dates"/>
              <w:jc w:val="right"/>
              <w:rPr>
                <w:rFonts w:ascii="Calibri" w:hAnsi="Calibri"/>
                <w:b/>
                <w:bCs/>
                <w:sz w:val="16"/>
                <w:szCs w:val="16"/>
              </w:rPr>
            </w:pPr>
            <w:r>
              <w:rPr>
                <w:rFonts w:ascii="Calibri" w:hAnsi="Calibri"/>
                <w:b/>
                <w:bCs/>
                <w:sz w:val="16"/>
                <w:szCs w:val="16"/>
              </w:rPr>
              <w:t>6.</w:t>
            </w:r>
          </w:p>
          <w:p w14:paraId="111A9D22" w14:textId="3A6FC8F4" w:rsidR="00CC4E72" w:rsidRPr="00250CDB" w:rsidRDefault="00CC4E72" w:rsidP="00CC4E72">
            <w:pPr>
              <w:pStyle w:val="Dates"/>
              <w:jc w:val="center"/>
              <w:rPr>
                <w:rFonts w:ascii="Calibri" w:hAnsi="Calibri"/>
                <w:b/>
                <w:bCs/>
              </w:rPr>
            </w:pPr>
            <w:r w:rsidRPr="00250CDB">
              <w:rPr>
                <w:rFonts w:ascii="Calibri" w:hAnsi="Calibri"/>
                <w:b/>
                <w:bCs/>
              </w:rPr>
              <w:t>CHEF SALAD</w:t>
            </w:r>
          </w:p>
          <w:p w14:paraId="7468E09E" w14:textId="01430D82" w:rsidR="00CC4E72" w:rsidRDefault="00CC4E72" w:rsidP="000F5D09">
            <w:pPr>
              <w:pStyle w:val="Dates"/>
              <w:jc w:val="center"/>
              <w:rPr>
                <w:rFonts w:ascii="Calibri" w:hAnsi="Calibri"/>
                <w:b/>
                <w:bCs/>
                <w:sz w:val="18"/>
                <w:szCs w:val="18"/>
              </w:rPr>
            </w:pPr>
            <w:r w:rsidRPr="00CC4E72">
              <w:rPr>
                <w:rFonts w:ascii="Calibri" w:hAnsi="Calibri"/>
                <w:b/>
                <w:bCs/>
                <w:sz w:val="18"/>
                <w:szCs w:val="18"/>
              </w:rPr>
              <w:t>Chef salad served with</w:t>
            </w:r>
            <w:r>
              <w:rPr>
                <w:rFonts w:ascii="Calibri" w:hAnsi="Calibri"/>
                <w:b/>
                <w:bCs/>
                <w:sz w:val="18"/>
                <w:szCs w:val="18"/>
              </w:rPr>
              <w:t xml:space="preserve"> dice ham, dice turkey, spring mix Lett</w:t>
            </w:r>
            <w:r w:rsidR="00CD5C5B">
              <w:rPr>
                <w:rFonts w:ascii="Calibri" w:hAnsi="Calibri"/>
                <w:b/>
                <w:bCs/>
                <w:sz w:val="18"/>
                <w:szCs w:val="18"/>
              </w:rPr>
              <w:t>uce</w:t>
            </w:r>
            <w:r>
              <w:rPr>
                <w:rFonts w:ascii="Calibri" w:hAnsi="Calibri"/>
                <w:b/>
                <w:bCs/>
                <w:sz w:val="18"/>
                <w:szCs w:val="18"/>
              </w:rPr>
              <w:t>, slice cucumber, dice tomato, cheese and a WG roll</w:t>
            </w:r>
            <w:r w:rsidR="00714A13">
              <w:rPr>
                <w:rFonts w:ascii="Calibri" w:hAnsi="Calibri"/>
                <w:b/>
                <w:bCs/>
                <w:sz w:val="18"/>
                <w:szCs w:val="18"/>
              </w:rPr>
              <w:t>, apple sauce</w:t>
            </w:r>
          </w:p>
          <w:p w14:paraId="3CF8428E" w14:textId="6C8ECC94" w:rsidR="00CC4E72" w:rsidRDefault="00CC4E72" w:rsidP="000F5D09">
            <w:pPr>
              <w:pStyle w:val="Dates"/>
              <w:jc w:val="center"/>
              <w:rPr>
                <w:rFonts w:ascii="Calibri" w:hAnsi="Calibri"/>
                <w:b/>
                <w:bCs/>
                <w:sz w:val="18"/>
                <w:szCs w:val="18"/>
              </w:rPr>
            </w:pPr>
            <w:r>
              <w:rPr>
                <w:rFonts w:ascii="Calibri" w:hAnsi="Calibri"/>
                <w:b/>
                <w:bCs/>
                <w:sz w:val="18"/>
                <w:szCs w:val="18"/>
              </w:rPr>
              <w:t>Fat free chocolate milk or 1% white milk</w:t>
            </w:r>
          </w:p>
          <w:p w14:paraId="64881407" w14:textId="4A7E900B" w:rsidR="006366EA" w:rsidRPr="00CC4E72" w:rsidRDefault="00CC4E72" w:rsidP="000F5D09">
            <w:pPr>
              <w:pStyle w:val="Dates"/>
              <w:jc w:val="center"/>
              <w:rPr>
                <w:rFonts w:ascii="Calibri" w:hAnsi="Calibri"/>
                <w:b/>
                <w:bCs/>
                <w:sz w:val="18"/>
                <w:szCs w:val="18"/>
              </w:rPr>
            </w:pPr>
            <w:r w:rsidRPr="00CC4E72">
              <w:rPr>
                <w:rFonts w:ascii="Calibri" w:hAnsi="Calibri"/>
                <w:b/>
                <w:bCs/>
                <w:sz w:val="18"/>
                <w:szCs w:val="18"/>
              </w:rPr>
              <w:t xml:space="preserve"> </w:t>
            </w:r>
          </w:p>
        </w:tc>
        <w:tc>
          <w:tcPr>
            <w:tcW w:w="2970" w:type="dxa"/>
          </w:tcPr>
          <w:p w14:paraId="53753B3D" w14:textId="197C54C1" w:rsidR="00C7451A" w:rsidRPr="00CE57AB" w:rsidRDefault="004B3EF8" w:rsidP="000F5D09">
            <w:pPr>
              <w:pStyle w:val="Dates"/>
              <w:jc w:val="right"/>
              <w:rPr>
                <w:rFonts w:asciiTheme="minorHAnsi" w:hAnsiTheme="minorHAnsi" w:cstheme="minorHAnsi"/>
                <w:b/>
                <w:bCs/>
                <w:sz w:val="16"/>
                <w:szCs w:val="16"/>
              </w:rPr>
            </w:pPr>
            <w:r>
              <w:rPr>
                <w:rFonts w:asciiTheme="minorHAnsi" w:hAnsiTheme="minorHAnsi" w:cstheme="minorHAnsi"/>
                <w:b/>
                <w:bCs/>
                <w:sz w:val="16"/>
                <w:szCs w:val="16"/>
              </w:rPr>
              <w:t>7.</w:t>
            </w:r>
          </w:p>
          <w:p w14:paraId="66749212" w14:textId="77777777" w:rsidR="006366EA" w:rsidRDefault="00250CDB" w:rsidP="000F5D09">
            <w:pPr>
              <w:pStyle w:val="Dates"/>
              <w:jc w:val="center"/>
              <w:rPr>
                <w:rFonts w:asciiTheme="minorHAnsi" w:hAnsiTheme="minorHAnsi" w:cstheme="minorHAnsi"/>
                <w:b/>
                <w:bCs/>
                <w:sz w:val="18"/>
                <w:szCs w:val="18"/>
              </w:rPr>
            </w:pPr>
            <w:r w:rsidRPr="00250CDB">
              <w:rPr>
                <w:rFonts w:asciiTheme="minorHAnsi" w:hAnsiTheme="minorHAnsi" w:cstheme="minorHAnsi"/>
                <w:b/>
                <w:bCs/>
                <w:sz w:val="18"/>
                <w:szCs w:val="18"/>
              </w:rPr>
              <w:t>Bake Crispy Chicken Sandwich</w:t>
            </w:r>
          </w:p>
          <w:p w14:paraId="5D13B53C" w14:textId="669C2C21" w:rsidR="00250CDB" w:rsidRDefault="00250CDB" w:rsidP="000F5D09">
            <w:pPr>
              <w:pStyle w:val="Dates"/>
              <w:jc w:val="center"/>
              <w:rPr>
                <w:rFonts w:asciiTheme="minorHAnsi" w:hAnsiTheme="minorHAnsi" w:cstheme="minorHAnsi"/>
                <w:b/>
                <w:bCs/>
                <w:sz w:val="18"/>
                <w:szCs w:val="18"/>
              </w:rPr>
            </w:pPr>
            <w:r>
              <w:rPr>
                <w:rFonts w:asciiTheme="minorHAnsi" w:hAnsiTheme="minorHAnsi" w:cstheme="minorHAnsi"/>
                <w:b/>
                <w:bCs/>
                <w:sz w:val="18"/>
                <w:szCs w:val="18"/>
              </w:rPr>
              <w:t xml:space="preserve">Crispy chicken </w:t>
            </w:r>
            <w:r w:rsidR="00714A13">
              <w:rPr>
                <w:rFonts w:asciiTheme="minorHAnsi" w:hAnsiTheme="minorHAnsi" w:cstheme="minorHAnsi"/>
                <w:b/>
                <w:bCs/>
                <w:sz w:val="18"/>
                <w:szCs w:val="18"/>
              </w:rPr>
              <w:t>breast, served on a WG roll with Lett</w:t>
            </w:r>
            <w:r w:rsidR="00CD5C5B">
              <w:rPr>
                <w:rFonts w:asciiTheme="minorHAnsi" w:hAnsiTheme="minorHAnsi" w:cstheme="minorHAnsi"/>
                <w:b/>
                <w:bCs/>
                <w:sz w:val="18"/>
                <w:szCs w:val="18"/>
              </w:rPr>
              <w:t>uce</w:t>
            </w:r>
            <w:r w:rsidR="00714A13">
              <w:rPr>
                <w:rFonts w:asciiTheme="minorHAnsi" w:hAnsiTheme="minorHAnsi" w:cstheme="minorHAnsi"/>
                <w:b/>
                <w:bCs/>
                <w:sz w:val="18"/>
                <w:szCs w:val="18"/>
              </w:rPr>
              <w:t>, tomato</w:t>
            </w:r>
          </w:p>
          <w:p w14:paraId="32BA5DDC" w14:textId="215ED4BA" w:rsidR="00714A13" w:rsidRDefault="00714A13" w:rsidP="000F5D09">
            <w:pPr>
              <w:pStyle w:val="Dates"/>
              <w:jc w:val="center"/>
              <w:rPr>
                <w:rFonts w:asciiTheme="minorHAnsi" w:hAnsiTheme="minorHAnsi" w:cstheme="minorHAnsi"/>
                <w:b/>
                <w:bCs/>
                <w:sz w:val="18"/>
                <w:szCs w:val="18"/>
              </w:rPr>
            </w:pPr>
            <w:r>
              <w:rPr>
                <w:rFonts w:asciiTheme="minorHAnsi" w:hAnsiTheme="minorHAnsi" w:cstheme="minorHAnsi"/>
                <w:b/>
                <w:bCs/>
                <w:sz w:val="18"/>
                <w:szCs w:val="18"/>
              </w:rPr>
              <w:t xml:space="preserve">Fruit </w:t>
            </w:r>
            <w:r w:rsidR="00710B09">
              <w:rPr>
                <w:rFonts w:asciiTheme="minorHAnsi" w:hAnsiTheme="minorHAnsi" w:cstheme="minorHAnsi"/>
                <w:b/>
                <w:bCs/>
                <w:sz w:val="18"/>
                <w:szCs w:val="18"/>
              </w:rPr>
              <w:t>mandarin oranges</w:t>
            </w:r>
          </w:p>
          <w:p w14:paraId="64454E9C" w14:textId="6835AD8F" w:rsidR="00710B09" w:rsidRDefault="00710B09" w:rsidP="000F5D09">
            <w:pPr>
              <w:pStyle w:val="Dates"/>
              <w:jc w:val="center"/>
              <w:rPr>
                <w:rFonts w:asciiTheme="minorHAnsi" w:hAnsiTheme="minorHAnsi" w:cstheme="minorHAnsi"/>
                <w:b/>
                <w:bCs/>
                <w:sz w:val="18"/>
                <w:szCs w:val="18"/>
              </w:rPr>
            </w:pPr>
            <w:r>
              <w:rPr>
                <w:rFonts w:asciiTheme="minorHAnsi" w:hAnsiTheme="minorHAnsi" w:cstheme="minorHAnsi"/>
                <w:b/>
                <w:bCs/>
                <w:sz w:val="18"/>
                <w:szCs w:val="18"/>
              </w:rPr>
              <w:t>Fat free chocolate milk or 1% white milk</w:t>
            </w:r>
          </w:p>
          <w:p w14:paraId="536E862D" w14:textId="542C4870" w:rsidR="00714A13" w:rsidRPr="00250CDB" w:rsidRDefault="00714A13" w:rsidP="000F5D09">
            <w:pPr>
              <w:pStyle w:val="Dates"/>
              <w:jc w:val="center"/>
              <w:rPr>
                <w:rFonts w:asciiTheme="minorHAnsi" w:hAnsiTheme="minorHAnsi" w:cstheme="minorHAnsi"/>
                <w:b/>
                <w:bCs/>
                <w:sz w:val="18"/>
                <w:szCs w:val="18"/>
              </w:rPr>
            </w:pPr>
          </w:p>
        </w:tc>
      </w:tr>
      <w:tr w:rsidR="000E7746" w:rsidRPr="00EB7D46" w14:paraId="4DEFC147" w14:textId="77777777" w:rsidTr="006F13DC">
        <w:trPr>
          <w:trHeight w:val="1430"/>
        </w:trPr>
        <w:tc>
          <w:tcPr>
            <w:tcW w:w="2808" w:type="dxa"/>
          </w:tcPr>
          <w:p w14:paraId="651E3693" w14:textId="2AEDDC29" w:rsidR="00DD32C0" w:rsidRPr="00710B09" w:rsidRDefault="00A74D15" w:rsidP="00710B09">
            <w:pPr>
              <w:pStyle w:val="Dates"/>
              <w:jc w:val="center"/>
              <w:rPr>
                <w:rFonts w:ascii="Calibri" w:hAnsi="Calibri"/>
                <w:b/>
                <w:bCs/>
                <w:sz w:val="16"/>
                <w:szCs w:val="16"/>
              </w:rPr>
            </w:pPr>
            <w:r>
              <w:rPr>
                <w:rFonts w:ascii="Calibri" w:hAnsi="Calibri"/>
                <w:b/>
                <w:bCs/>
              </w:rPr>
              <w:t xml:space="preserve">   </w:t>
            </w:r>
            <w:r w:rsidR="00DD32C0" w:rsidRPr="00DD32C0">
              <w:rPr>
                <w:rFonts w:ascii="Calibri" w:hAnsi="Calibri"/>
                <w:b/>
                <w:bCs/>
              </w:rPr>
              <w:t>Ham</w:t>
            </w:r>
            <w:r w:rsidR="00DD32C0">
              <w:rPr>
                <w:rFonts w:ascii="Calibri" w:hAnsi="Calibri"/>
                <w:b/>
                <w:bCs/>
              </w:rPr>
              <w:t xml:space="preserve"> &amp; Swiss San</w:t>
            </w:r>
            <w:r w:rsidR="00710B09">
              <w:rPr>
                <w:rFonts w:ascii="Calibri" w:hAnsi="Calibri"/>
                <w:b/>
                <w:bCs/>
              </w:rPr>
              <w:t xml:space="preserve">dwich     10.                    </w:t>
            </w:r>
          </w:p>
          <w:p w14:paraId="67A6A0BA" w14:textId="7DEC5545" w:rsidR="00F53835" w:rsidRPr="00DD32C0" w:rsidRDefault="00DD32C0" w:rsidP="00FB2A80">
            <w:pPr>
              <w:pStyle w:val="Dates"/>
              <w:jc w:val="center"/>
              <w:rPr>
                <w:rFonts w:ascii="Calibri" w:hAnsi="Calibri"/>
                <w:b/>
                <w:bCs/>
              </w:rPr>
            </w:pPr>
            <w:r>
              <w:rPr>
                <w:rFonts w:ascii="Calibri" w:hAnsi="Calibri"/>
                <w:b/>
                <w:bCs/>
              </w:rPr>
              <w:t>Slice ham, Swiss cheese on a WG wheat bread, served with Lett</w:t>
            </w:r>
            <w:r w:rsidR="00CD5C5B">
              <w:rPr>
                <w:rFonts w:ascii="Calibri" w:hAnsi="Calibri"/>
                <w:b/>
                <w:bCs/>
              </w:rPr>
              <w:t>uce</w:t>
            </w:r>
            <w:r>
              <w:rPr>
                <w:rFonts w:ascii="Calibri" w:hAnsi="Calibri"/>
                <w:b/>
                <w:bCs/>
              </w:rPr>
              <w:t xml:space="preserve">, tomato, Sun </w:t>
            </w:r>
            <w:r w:rsidR="00634A10">
              <w:rPr>
                <w:rFonts w:ascii="Calibri" w:hAnsi="Calibri"/>
                <w:b/>
                <w:bCs/>
              </w:rPr>
              <w:t>chips, fruit</w:t>
            </w:r>
            <w:r>
              <w:rPr>
                <w:rFonts w:ascii="Calibri" w:hAnsi="Calibri"/>
                <w:b/>
                <w:bCs/>
              </w:rPr>
              <w:t xml:space="preserve"> peaches</w:t>
            </w:r>
            <w:r w:rsidR="00634A10">
              <w:rPr>
                <w:rFonts w:ascii="Calibri" w:hAnsi="Calibri"/>
                <w:b/>
                <w:bCs/>
              </w:rPr>
              <w:t xml:space="preserve">, fat free Chocolate milk &amp; 1% white milk </w:t>
            </w:r>
          </w:p>
        </w:tc>
        <w:tc>
          <w:tcPr>
            <w:tcW w:w="2893" w:type="dxa"/>
          </w:tcPr>
          <w:p w14:paraId="237A2568" w14:textId="77777777" w:rsidR="00D75152" w:rsidRDefault="004B3EF8" w:rsidP="007C5E94">
            <w:pPr>
              <w:pStyle w:val="Dates"/>
              <w:jc w:val="center"/>
              <w:rPr>
                <w:rFonts w:ascii="Calibri" w:hAnsi="Calibri"/>
                <w:sz w:val="16"/>
                <w:szCs w:val="16"/>
              </w:rPr>
            </w:pPr>
            <w:r>
              <w:rPr>
                <w:rFonts w:ascii="Calibri" w:hAnsi="Calibri"/>
                <w:sz w:val="16"/>
                <w:szCs w:val="16"/>
              </w:rPr>
              <w:t xml:space="preserve">                                                                    11.</w:t>
            </w:r>
          </w:p>
          <w:p w14:paraId="5DC16C1A" w14:textId="77777777" w:rsidR="00FB2A80" w:rsidRDefault="00FB2A80" w:rsidP="007C5E94">
            <w:pPr>
              <w:pStyle w:val="Dates"/>
              <w:jc w:val="center"/>
              <w:rPr>
                <w:rFonts w:ascii="Calibri" w:hAnsi="Calibri"/>
                <w:b/>
                <w:bCs/>
                <w:sz w:val="18"/>
                <w:szCs w:val="18"/>
              </w:rPr>
            </w:pPr>
            <w:r w:rsidRPr="00FB2A80">
              <w:rPr>
                <w:rFonts w:ascii="Calibri" w:hAnsi="Calibri"/>
                <w:b/>
                <w:bCs/>
                <w:sz w:val="18"/>
                <w:szCs w:val="18"/>
              </w:rPr>
              <w:t>WG Turkey Corn Dogs</w:t>
            </w:r>
          </w:p>
          <w:p w14:paraId="4D9109B4" w14:textId="40865711" w:rsidR="004D03EE" w:rsidRDefault="004D03EE" w:rsidP="007C5E94">
            <w:pPr>
              <w:pStyle w:val="Dates"/>
              <w:jc w:val="center"/>
              <w:rPr>
                <w:rFonts w:ascii="Calibri" w:hAnsi="Calibri"/>
                <w:b/>
                <w:bCs/>
                <w:sz w:val="18"/>
                <w:szCs w:val="18"/>
              </w:rPr>
            </w:pPr>
            <w:r>
              <w:rPr>
                <w:rFonts w:ascii="Calibri" w:hAnsi="Calibri"/>
                <w:b/>
                <w:bCs/>
                <w:sz w:val="18"/>
                <w:szCs w:val="18"/>
              </w:rPr>
              <w:t xml:space="preserve"> Served with Cinnamon bake beans, Cole slaw </w:t>
            </w:r>
          </w:p>
          <w:p w14:paraId="02D6288C" w14:textId="77777777" w:rsidR="004D03EE" w:rsidRDefault="004D03EE" w:rsidP="007C5E94">
            <w:pPr>
              <w:pStyle w:val="Dates"/>
              <w:jc w:val="center"/>
              <w:rPr>
                <w:rFonts w:ascii="Calibri" w:hAnsi="Calibri"/>
                <w:b/>
                <w:bCs/>
                <w:sz w:val="18"/>
                <w:szCs w:val="18"/>
              </w:rPr>
            </w:pPr>
            <w:r>
              <w:rPr>
                <w:rFonts w:ascii="Calibri" w:hAnsi="Calibri"/>
                <w:b/>
                <w:bCs/>
                <w:sz w:val="18"/>
                <w:szCs w:val="18"/>
              </w:rPr>
              <w:t xml:space="preserve">Fruit strawberries </w:t>
            </w:r>
          </w:p>
          <w:p w14:paraId="7E70F7AD" w14:textId="7C2B8234" w:rsidR="004D03EE" w:rsidRPr="00FB2A80" w:rsidRDefault="004D03EE" w:rsidP="007C5E94">
            <w:pPr>
              <w:pStyle w:val="Dates"/>
              <w:jc w:val="center"/>
              <w:rPr>
                <w:rFonts w:ascii="Calibri" w:hAnsi="Calibri"/>
                <w:b/>
                <w:bCs/>
                <w:sz w:val="18"/>
                <w:szCs w:val="18"/>
              </w:rPr>
            </w:pPr>
            <w:r>
              <w:rPr>
                <w:rFonts w:ascii="Calibri" w:hAnsi="Calibri"/>
                <w:b/>
                <w:bCs/>
                <w:sz w:val="18"/>
                <w:szCs w:val="18"/>
              </w:rPr>
              <w:t xml:space="preserve">Fat free chocolate milk or 1% white milk </w:t>
            </w:r>
          </w:p>
        </w:tc>
        <w:tc>
          <w:tcPr>
            <w:tcW w:w="3047" w:type="dxa"/>
          </w:tcPr>
          <w:p w14:paraId="7BEB9CDD" w14:textId="77777777" w:rsidR="00D27EAF" w:rsidRDefault="004B3EF8" w:rsidP="00B35338">
            <w:pPr>
              <w:pStyle w:val="Dates"/>
              <w:jc w:val="center"/>
              <w:rPr>
                <w:rFonts w:ascii="Calibri" w:hAnsi="Calibri"/>
                <w:sz w:val="16"/>
                <w:szCs w:val="16"/>
              </w:rPr>
            </w:pPr>
            <w:r>
              <w:rPr>
                <w:rFonts w:ascii="Calibri" w:hAnsi="Calibri"/>
                <w:sz w:val="16"/>
                <w:szCs w:val="16"/>
              </w:rPr>
              <w:t xml:space="preserve">                                                                        12.</w:t>
            </w:r>
          </w:p>
          <w:p w14:paraId="69054D4E" w14:textId="77777777" w:rsidR="00024A9C" w:rsidRDefault="00024A9C" w:rsidP="00B35338">
            <w:pPr>
              <w:pStyle w:val="Dates"/>
              <w:jc w:val="center"/>
              <w:rPr>
                <w:rFonts w:ascii="Calibri" w:hAnsi="Calibri"/>
                <w:b/>
                <w:bCs/>
              </w:rPr>
            </w:pPr>
            <w:r w:rsidRPr="00024A9C">
              <w:rPr>
                <w:rFonts w:ascii="Calibri" w:hAnsi="Calibri"/>
                <w:b/>
                <w:bCs/>
              </w:rPr>
              <w:t>Bake Chicken Alfredo</w:t>
            </w:r>
          </w:p>
          <w:p w14:paraId="5DC382E1" w14:textId="40A4BA68" w:rsidR="00024A9C" w:rsidRDefault="00781D58" w:rsidP="00B35338">
            <w:pPr>
              <w:pStyle w:val="Dates"/>
              <w:jc w:val="center"/>
              <w:rPr>
                <w:rFonts w:ascii="Calibri" w:hAnsi="Calibri"/>
                <w:b/>
                <w:bCs/>
              </w:rPr>
            </w:pPr>
            <w:r>
              <w:rPr>
                <w:rFonts w:ascii="Calibri" w:hAnsi="Calibri"/>
                <w:b/>
                <w:bCs/>
              </w:rPr>
              <w:t xml:space="preserve">Slice Chicken, served with a creamy Alfredo sauce, WG roll, green beans, tropical fruit </w:t>
            </w:r>
          </w:p>
          <w:p w14:paraId="4EDAAE91" w14:textId="1B023EF3" w:rsidR="00781D58" w:rsidRPr="00024A9C" w:rsidRDefault="00781D58" w:rsidP="00B35338">
            <w:pPr>
              <w:pStyle w:val="Dates"/>
              <w:jc w:val="center"/>
              <w:rPr>
                <w:rFonts w:ascii="Calibri" w:hAnsi="Calibri"/>
                <w:b/>
                <w:bCs/>
              </w:rPr>
            </w:pPr>
            <w:r>
              <w:rPr>
                <w:rFonts w:ascii="Calibri" w:hAnsi="Calibri"/>
                <w:b/>
                <w:bCs/>
              </w:rPr>
              <w:t>Fat free chocolate milk or 1% white milk</w:t>
            </w:r>
          </w:p>
        </w:tc>
        <w:tc>
          <w:tcPr>
            <w:tcW w:w="2790" w:type="dxa"/>
          </w:tcPr>
          <w:p w14:paraId="0A8A160E" w14:textId="77777777" w:rsidR="00D27EAF" w:rsidRDefault="004B3EF8" w:rsidP="00B35338">
            <w:pPr>
              <w:pStyle w:val="Dates"/>
              <w:jc w:val="center"/>
              <w:rPr>
                <w:rFonts w:ascii="Calibri" w:hAnsi="Calibri"/>
                <w:sz w:val="16"/>
                <w:szCs w:val="16"/>
              </w:rPr>
            </w:pPr>
            <w:r>
              <w:rPr>
                <w:rFonts w:ascii="Calibri" w:hAnsi="Calibri"/>
                <w:sz w:val="16"/>
                <w:szCs w:val="16"/>
              </w:rPr>
              <w:t xml:space="preserve">                                                                 13.</w:t>
            </w:r>
          </w:p>
          <w:p w14:paraId="791D4E0A" w14:textId="77777777" w:rsidR="00CC4E72" w:rsidRDefault="00CC4E72" w:rsidP="00B35338">
            <w:pPr>
              <w:pStyle w:val="Dates"/>
              <w:jc w:val="center"/>
              <w:rPr>
                <w:rFonts w:ascii="Calibri" w:hAnsi="Calibri"/>
                <w:b/>
                <w:bCs/>
                <w:sz w:val="18"/>
                <w:szCs w:val="18"/>
              </w:rPr>
            </w:pPr>
            <w:r w:rsidRPr="00CC4E72">
              <w:rPr>
                <w:rFonts w:ascii="Calibri" w:hAnsi="Calibri"/>
                <w:b/>
                <w:bCs/>
                <w:sz w:val="18"/>
                <w:szCs w:val="18"/>
              </w:rPr>
              <w:t>BEEF TACO SALAD</w:t>
            </w:r>
          </w:p>
          <w:p w14:paraId="305814D6" w14:textId="0FA08871" w:rsidR="00CC4E72" w:rsidRDefault="00CC4E72" w:rsidP="00B35338">
            <w:pPr>
              <w:pStyle w:val="Dates"/>
              <w:jc w:val="center"/>
              <w:rPr>
                <w:rFonts w:ascii="Calibri" w:hAnsi="Calibri"/>
                <w:b/>
                <w:bCs/>
                <w:sz w:val="18"/>
                <w:szCs w:val="18"/>
              </w:rPr>
            </w:pPr>
            <w:r>
              <w:rPr>
                <w:rFonts w:ascii="Calibri" w:hAnsi="Calibri"/>
                <w:b/>
                <w:bCs/>
                <w:sz w:val="18"/>
                <w:szCs w:val="18"/>
              </w:rPr>
              <w:t xml:space="preserve">Ground beef served with </w:t>
            </w:r>
            <w:r w:rsidR="00147EF8">
              <w:rPr>
                <w:rFonts w:ascii="Calibri" w:hAnsi="Calibri"/>
                <w:b/>
                <w:bCs/>
                <w:sz w:val="18"/>
                <w:szCs w:val="18"/>
              </w:rPr>
              <w:t>Lett</w:t>
            </w:r>
            <w:r w:rsidR="00CD5C5B">
              <w:rPr>
                <w:rFonts w:ascii="Calibri" w:hAnsi="Calibri"/>
                <w:b/>
                <w:bCs/>
                <w:sz w:val="18"/>
                <w:szCs w:val="18"/>
              </w:rPr>
              <w:t>uce</w:t>
            </w:r>
            <w:r w:rsidR="00147EF8">
              <w:rPr>
                <w:rFonts w:ascii="Calibri" w:hAnsi="Calibri"/>
                <w:b/>
                <w:bCs/>
                <w:sz w:val="18"/>
                <w:szCs w:val="18"/>
              </w:rPr>
              <w:t xml:space="preserve">, tomatoes, tortilla strips, salsa and sour cream </w:t>
            </w:r>
          </w:p>
          <w:p w14:paraId="1146B39A" w14:textId="77777777" w:rsidR="00147EF8" w:rsidRDefault="00147EF8" w:rsidP="00B35338">
            <w:pPr>
              <w:pStyle w:val="Dates"/>
              <w:jc w:val="center"/>
              <w:rPr>
                <w:rFonts w:ascii="Calibri" w:hAnsi="Calibri"/>
                <w:b/>
                <w:bCs/>
                <w:sz w:val="18"/>
                <w:szCs w:val="18"/>
              </w:rPr>
            </w:pPr>
            <w:r>
              <w:rPr>
                <w:rFonts w:ascii="Calibri" w:hAnsi="Calibri"/>
                <w:b/>
                <w:bCs/>
                <w:sz w:val="18"/>
                <w:szCs w:val="18"/>
              </w:rPr>
              <w:t>Fruit apple sauce</w:t>
            </w:r>
          </w:p>
          <w:p w14:paraId="3667E14B" w14:textId="348959BA" w:rsidR="00147EF8" w:rsidRPr="00CC4E72" w:rsidRDefault="00147EF8" w:rsidP="00B35338">
            <w:pPr>
              <w:pStyle w:val="Dates"/>
              <w:jc w:val="center"/>
              <w:rPr>
                <w:rFonts w:ascii="Calibri" w:hAnsi="Calibri"/>
                <w:b/>
                <w:bCs/>
                <w:sz w:val="18"/>
                <w:szCs w:val="18"/>
              </w:rPr>
            </w:pPr>
            <w:r>
              <w:rPr>
                <w:rFonts w:ascii="Calibri" w:hAnsi="Calibri"/>
                <w:b/>
                <w:bCs/>
                <w:sz w:val="18"/>
                <w:szCs w:val="18"/>
              </w:rPr>
              <w:t>Fat free chocolate milk or 1% white milk</w:t>
            </w:r>
          </w:p>
        </w:tc>
        <w:tc>
          <w:tcPr>
            <w:tcW w:w="2970" w:type="dxa"/>
          </w:tcPr>
          <w:p w14:paraId="176D845D" w14:textId="77777777" w:rsidR="006366EA" w:rsidRDefault="004B3EF8" w:rsidP="00531A1C">
            <w:pPr>
              <w:pStyle w:val="Dates"/>
              <w:jc w:val="center"/>
              <w:rPr>
                <w:rFonts w:ascii="Calibri" w:hAnsi="Calibri"/>
                <w:sz w:val="16"/>
                <w:szCs w:val="16"/>
              </w:rPr>
            </w:pPr>
            <w:r>
              <w:rPr>
                <w:rFonts w:ascii="Calibri" w:hAnsi="Calibri"/>
                <w:sz w:val="16"/>
                <w:szCs w:val="16"/>
              </w:rPr>
              <w:t xml:space="preserve">                                                                      14.</w:t>
            </w:r>
          </w:p>
          <w:p w14:paraId="1DE384B4" w14:textId="77777777" w:rsidR="00710B09" w:rsidRDefault="00710B09" w:rsidP="00531A1C">
            <w:pPr>
              <w:pStyle w:val="Dates"/>
              <w:jc w:val="center"/>
              <w:rPr>
                <w:rFonts w:ascii="Calibri" w:hAnsi="Calibri"/>
                <w:b/>
                <w:bCs/>
                <w:sz w:val="16"/>
                <w:szCs w:val="16"/>
              </w:rPr>
            </w:pPr>
            <w:r w:rsidRPr="00710B09">
              <w:rPr>
                <w:rFonts w:ascii="Calibri" w:hAnsi="Calibri"/>
                <w:b/>
                <w:bCs/>
                <w:sz w:val="16"/>
                <w:szCs w:val="16"/>
              </w:rPr>
              <w:t>TUNA SALAD SANDWICH</w:t>
            </w:r>
          </w:p>
          <w:p w14:paraId="45B87214" w14:textId="77777777" w:rsidR="00710B09" w:rsidRDefault="00710B09" w:rsidP="00531A1C">
            <w:pPr>
              <w:pStyle w:val="Dates"/>
              <w:jc w:val="center"/>
              <w:rPr>
                <w:rFonts w:ascii="Calibri" w:hAnsi="Calibri"/>
                <w:b/>
                <w:bCs/>
                <w:sz w:val="16"/>
                <w:szCs w:val="16"/>
              </w:rPr>
            </w:pPr>
            <w:r>
              <w:rPr>
                <w:rFonts w:ascii="Calibri" w:hAnsi="Calibri"/>
                <w:b/>
                <w:bCs/>
                <w:sz w:val="16"/>
                <w:szCs w:val="16"/>
              </w:rPr>
              <w:t>TUNA SALAD ON A WG ROLL served with Cole slaw and mix fruit</w:t>
            </w:r>
          </w:p>
          <w:p w14:paraId="59E119EA" w14:textId="55473CD2" w:rsidR="00710B09" w:rsidRDefault="00710B09" w:rsidP="00531A1C">
            <w:pPr>
              <w:pStyle w:val="Dates"/>
              <w:jc w:val="center"/>
              <w:rPr>
                <w:rFonts w:ascii="Calibri" w:hAnsi="Calibri"/>
                <w:b/>
                <w:bCs/>
                <w:sz w:val="16"/>
                <w:szCs w:val="16"/>
              </w:rPr>
            </w:pPr>
            <w:r>
              <w:rPr>
                <w:rFonts w:ascii="Calibri" w:hAnsi="Calibri"/>
                <w:b/>
                <w:bCs/>
                <w:sz w:val="16"/>
                <w:szCs w:val="16"/>
              </w:rPr>
              <w:t xml:space="preserve">Fat free chocolate milk or 1% white milk </w:t>
            </w:r>
          </w:p>
          <w:p w14:paraId="4A3AD44F" w14:textId="74779BF9" w:rsidR="00710B09" w:rsidRPr="00710B09" w:rsidRDefault="00710B09" w:rsidP="00531A1C">
            <w:pPr>
              <w:pStyle w:val="Dates"/>
              <w:jc w:val="center"/>
              <w:rPr>
                <w:rFonts w:ascii="Calibri" w:hAnsi="Calibri"/>
                <w:b/>
                <w:bCs/>
                <w:sz w:val="16"/>
                <w:szCs w:val="16"/>
              </w:rPr>
            </w:pPr>
          </w:p>
        </w:tc>
      </w:tr>
      <w:tr w:rsidR="000E7746" w:rsidRPr="00EB7D46" w14:paraId="48D6606A" w14:textId="77777777" w:rsidTr="006F13DC">
        <w:trPr>
          <w:trHeight w:val="1584"/>
        </w:trPr>
        <w:tc>
          <w:tcPr>
            <w:tcW w:w="2808" w:type="dxa"/>
          </w:tcPr>
          <w:p w14:paraId="3831F1FA" w14:textId="77777777" w:rsidR="00D27EAF" w:rsidRDefault="006F13DC" w:rsidP="00B35338">
            <w:pPr>
              <w:pStyle w:val="Dates"/>
              <w:jc w:val="center"/>
              <w:rPr>
                <w:rFonts w:ascii="Calibri" w:hAnsi="Calibri"/>
                <w:sz w:val="16"/>
                <w:szCs w:val="16"/>
              </w:rPr>
            </w:pPr>
            <w:r>
              <w:rPr>
                <w:rFonts w:ascii="Calibri" w:hAnsi="Calibri"/>
                <w:sz w:val="16"/>
                <w:szCs w:val="16"/>
              </w:rPr>
              <w:t xml:space="preserve">                                                                  17.</w:t>
            </w:r>
          </w:p>
          <w:p w14:paraId="11E29327" w14:textId="77777777" w:rsidR="00634A10" w:rsidRPr="00634A10" w:rsidRDefault="00634A10" w:rsidP="00B35338">
            <w:pPr>
              <w:pStyle w:val="Dates"/>
              <w:jc w:val="center"/>
              <w:rPr>
                <w:rFonts w:ascii="Calibri" w:hAnsi="Calibri"/>
                <w:b/>
                <w:bCs/>
              </w:rPr>
            </w:pPr>
            <w:r w:rsidRPr="00634A10">
              <w:rPr>
                <w:rFonts w:ascii="Calibri" w:hAnsi="Calibri"/>
                <w:b/>
                <w:bCs/>
              </w:rPr>
              <w:t>Cheeseburger &amp; Bake Beans</w:t>
            </w:r>
          </w:p>
          <w:p w14:paraId="01D68DD3" w14:textId="7A8EFDB4" w:rsidR="00634A10" w:rsidRPr="00634A10" w:rsidRDefault="00634A10" w:rsidP="00B35338">
            <w:pPr>
              <w:pStyle w:val="Dates"/>
              <w:jc w:val="center"/>
              <w:rPr>
                <w:rFonts w:ascii="Calibri" w:hAnsi="Calibri"/>
                <w:b/>
                <w:bCs/>
              </w:rPr>
            </w:pPr>
            <w:r w:rsidRPr="00634A10">
              <w:rPr>
                <w:rFonts w:ascii="Calibri" w:hAnsi="Calibri"/>
                <w:b/>
                <w:bCs/>
              </w:rPr>
              <w:t>Cheeseburger on a WG roll with bake beans Fruit cocktail fat free chocolate milk or 1% white milk</w:t>
            </w:r>
          </w:p>
        </w:tc>
        <w:tc>
          <w:tcPr>
            <w:tcW w:w="2893" w:type="dxa"/>
          </w:tcPr>
          <w:p w14:paraId="797348A4" w14:textId="77777777" w:rsidR="00F868E5" w:rsidRDefault="006F13DC" w:rsidP="00B35338">
            <w:pPr>
              <w:pStyle w:val="Dates"/>
              <w:jc w:val="center"/>
              <w:rPr>
                <w:rFonts w:ascii="Calibri" w:hAnsi="Calibri"/>
                <w:sz w:val="16"/>
                <w:szCs w:val="16"/>
              </w:rPr>
            </w:pPr>
            <w:r>
              <w:rPr>
                <w:rFonts w:ascii="Calibri" w:hAnsi="Calibri"/>
                <w:sz w:val="16"/>
                <w:szCs w:val="16"/>
              </w:rPr>
              <w:t xml:space="preserve">                                                                   18.</w:t>
            </w:r>
          </w:p>
          <w:p w14:paraId="500C2D39" w14:textId="77777777" w:rsidR="004D03EE" w:rsidRDefault="004D03EE" w:rsidP="00B35338">
            <w:pPr>
              <w:pStyle w:val="Dates"/>
              <w:jc w:val="center"/>
              <w:rPr>
                <w:rFonts w:ascii="Calibri" w:hAnsi="Calibri"/>
                <w:b/>
                <w:bCs/>
              </w:rPr>
            </w:pPr>
            <w:r w:rsidRPr="00B2623A">
              <w:rPr>
                <w:rFonts w:ascii="Calibri" w:hAnsi="Calibri"/>
                <w:b/>
                <w:bCs/>
              </w:rPr>
              <w:t>Chicken Tenders</w:t>
            </w:r>
          </w:p>
          <w:p w14:paraId="1F0B80A4" w14:textId="1AF640E3" w:rsidR="00B2623A" w:rsidRPr="00B2623A" w:rsidRDefault="00B2623A" w:rsidP="00B35338">
            <w:pPr>
              <w:pStyle w:val="Dates"/>
              <w:jc w:val="center"/>
              <w:rPr>
                <w:rFonts w:ascii="Calibri" w:hAnsi="Calibri"/>
                <w:b/>
                <w:bCs/>
              </w:rPr>
            </w:pPr>
            <w:r>
              <w:rPr>
                <w:rFonts w:ascii="Calibri" w:hAnsi="Calibri"/>
                <w:b/>
                <w:bCs/>
              </w:rPr>
              <w:t>Three chicken tenders served with potato wedges, WG roll BBQ sauce, dice peaches, fat free chocolate milk or 1% white milk</w:t>
            </w:r>
          </w:p>
        </w:tc>
        <w:tc>
          <w:tcPr>
            <w:tcW w:w="3047" w:type="dxa"/>
          </w:tcPr>
          <w:p w14:paraId="51E2DF33" w14:textId="77777777" w:rsidR="00F868E5" w:rsidRDefault="006F13DC" w:rsidP="00B35338">
            <w:pPr>
              <w:pStyle w:val="Dates"/>
              <w:spacing w:line="276" w:lineRule="auto"/>
              <w:jc w:val="center"/>
              <w:rPr>
                <w:rFonts w:ascii="Calibri" w:hAnsi="Calibri"/>
                <w:sz w:val="16"/>
                <w:szCs w:val="16"/>
              </w:rPr>
            </w:pPr>
            <w:r>
              <w:rPr>
                <w:rFonts w:ascii="Calibri" w:hAnsi="Calibri"/>
                <w:sz w:val="16"/>
                <w:szCs w:val="16"/>
              </w:rPr>
              <w:t xml:space="preserve">                                                                        19.</w:t>
            </w:r>
          </w:p>
          <w:p w14:paraId="7D2B0E80" w14:textId="77777777" w:rsidR="00781D58" w:rsidRDefault="00781D58" w:rsidP="00B35338">
            <w:pPr>
              <w:pStyle w:val="Dates"/>
              <w:spacing w:line="276" w:lineRule="auto"/>
              <w:jc w:val="center"/>
              <w:rPr>
                <w:rFonts w:ascii="Calibri" w:hAnsi="Calibri"/>
                <w:b/>
                <w:bCs/>
              </w:rPr>
            </w:pPr>
            <w:r w:rsidRPr="00781D58">
              <w:rPr>
                <w:rFonts w:ascii="Calibri" w:hAnsi="Calibri"/>
                <w:b/>
                <w:bCs/>
              </w:rPr>
              <w:t>Turkey &amp; cheese sandwich</w:t>
            </w:r>
          </w:p>
          <w:p w14:paraId="54D6B6D6" w14:textId="365EFEBE" w:rsidR="00781D58" w:rsidRPr="00781D58" w:rsidRDefault="00626558" w:rsidP="00B35338">
            <w:pPr>
              <w:pStyle w:val="Dates"/>
              <w:spacing w:line="276" w:lineRule="auto"/>
              <w:jc w:val="center"/>
              <w:rPr>
                <w:rFonts w:ascii="Calibri" w:hAnsi="Calibri"/>
                <w:b/>
                <w:bCs/>
              </w:rPr>
            </w:pPr>
            <w:r>
              <w:rPr>
                <w:rFonts w:ascii="Calibri" w:hAnsi="Calibri"/>
                <w:b/>
                <w:bCs/>
              </w:rPr>
              <w:t xml:space="preserve">WG wheat </w:t>
            </w:r>
            <w:proofErr w:type="gramStart"/>
            <w:r>
              <w:rPr>
                <w:rFonts w:ascii="Calibri" w:hAnsi="Calibri"/>
                <w:b/>
                <w:bCs/>
              </w:rPr>
              <w:t>bread ,</w:t>
            </w:r>
            <w:r w:rsidR="00781D58">
              <w:rPr>
                <w:rFonts w:ascii="Calibri" w:hAnsi="Calibri"/>
                <w:b/>
                <w:bCs/>
              </w:rPr>
              <w:t>Slice</w:t>
            </w:r>
            <w:proofErr w:type="gramEnd"/>
            <w:r w:rsidR="00781D58">
              <w:rPr>
                <w:rFonts w:ascii="Calibri" w:hAnsi="Calibri"/>
                <w:b/>
                <w:bCs/>
              </w:rPr>
              <w:t xml:space="preserve"> turkey, served with American cheese, </w:t>
            </w:r>
            <w:r w:rsidR="003B4878">
              <w:rPr>
                <w:rFonts w:ascii="Calibri" w:hAnsi="Calibri"/>
                <w:b/>
                <w:bCs/>
              </w:rPr>
              <w:t>Lett</w:t>
            </w:r>
            <w:r w:rsidR="00CD5C5B">
              <w:rPr>
                <w:rFonts w:ascii="Calibri" w:hAnsi="Calibri"/>
                <w:b/>
                <w:bCs/>
              </w:rPr>
              <w:t>uce</w:t>
            </w:r>
            <w:r w:rsidR="003B4878">
              <w:rPr>
                <w:rFonts w:ascii="Calibri" w:hAnsi="Calibri"/>
                <w:b/>
                <w:bCs/>
              </w:rPr>
              <w:t>,</w:t>
            </w:r>
            <w:r w:rsidR="00781D58">
              <w:rPr>
                <w:rFonts w:ascii="Calibri" w:hAnsi="Calibri"/>
                <w:b/>
                <w:bCs/>
              </w:rPr>
              <w:t xml:space="preserve"> tomatoes, </w:t>
            </w:r>
            <w:r>
              <w:rPr>
                <w:rFonts w:ascii="Calibri" w:hAnsi="Calibri"/>
                <w:b/>
                <w:bCs/>
              </w:rPr>
              <w:t xml:space="preserve">WG </w:t>
            </w:r>
            <w:r w:rsidR="00781D58">
              <w:rPr>
                <w:rFonts w:ascii="Calibri" w:hAnsi="Calibri"/>
                <w:b/>
                <w:bCs/>
              </w:rPr>
              <w:t>pita chips, dice pears fat free chocolate milk or 1% white milk</w:t>
            </w:r>
          </w:p>
          <w:p w14:paraId="1752D4C5" w14:textId="5A049C1E" w:rsidR="00781D58" w:rsidRPr="00CE57AB" w:rsidRDefault="00781D58" w:rsidP="00B35338">
            <w:pPr>
              <w:pStyle w:val="Dates"/>
              <w:spacing w:line="276" w:lineRule="auto"/>
              <w:jc w:val="center"/>
              <w:rPr>
                <w:rFonts w:ascii="Calibri" w:hAnsi="Calibri"/>
                <w:sz w:val="16"/>
                <w:szCs w:val="16"/>
              </w:rPr>
            </w:pPr>
          </w:p>
        </w:tc>
        <w:tc>
          <w:tcPr>
            <w:tcW w:w="2790" w:type="dxa"/>
          </w:tcPr>
          <w:p w14:paraId="7016682D" w14:textId="77777777" w:rsidR="00F868E5" w:rsidRDefault="006F13DC" w:rsidP="00D75152">
            <w:pPr>
              <w:pStyle w:val="Dates"/>
              <w:jc w:val="center"/>
              <w:rPr>
                <w:rFonts w:ascii="Calibri" w:hAnsi="Calibri"/>
                <w:sz w:val="16"/>
                <w:szCs w:val="16"/>
              </w:rPr>
            </w:pPr>
            <w:r>
              <w:rPr>
                <w:rFonts w:ascii="Calibri" w:hAnsi="Calibri"/>
                <w:sz w:val="16"/>
                <w:szCs w:val="16"/>
              </w:rPr>
              <w:t xml:space="preserve">                                                                 20.</w:t>
            </w:r>
          </w:p>
          <w:p w14:paraId="48A63F2C" w14:textId="77777777" w:rsidR="00147EF8" w:rsidRDefault="00147EF8" w:rsidP="00D75152">
            <w:pPr>
              <w:pStyle w:val="Dates"/>
              <w:jc w:val="center"/>
              <w:rPr>
                <w:rFonts w:ascii="Calibri" w:hAnsi="Calibri"/>
                <w:b/>
                <w:bCs/>
              </w:rPr>
            </w:pPr>
            <w:r w:rsidRPr="00147EF8">
              <w:rPr>
                <w:rFonts w:ascii="Calibri" w:hAnsi="Calibri"/>
                <w:b/>
                <w:bCs/>
              </w:rPr>
              <w:t xml:space="preserve">Shrimp Fried Rice Bowl </w:t>
            </w:r>
          </w:p>
          <w:p w14:paraId="3A1DCD2C" w14:textId="77777777" w:rsidR="00147EF8" w:rsidRDefault="00147EF8" w:rsidP="00D75152">
            <w:pPr>
              <w:pStyle w:val="Dates"/>
              <w:jc w:val="center"/>
              <w:rPr>
                <w:rFonts w:ascii="Calibri" w:hAnsi="Calibri"/>
                <w:b/>
                <w:bCs/>
              </w:rPr>
            </w:pPr>
            <w:r>
              <w:rPr>
                <w:rFonts w:ascii="Calibri" w:hAnsi="Calibri"/>
                <w:b/>
                <w:bCs/>
              </w:rPr>
              <w:t>Shrimp, brown rice, peas, carrots served with a vegetable egg roll</w:t>
            </w:r>
          </w:p>
          <w:p w14:paraId="633CE314" w14:textId="77777777" w:rsidR="00250CDB" w:rsidRDefault="00250CDB" w:rsidP="00D75152">
            <w:pPr>
              <w:pStyle w:val="Dates"/>
              <w:jc w:val="center"/>
              <w:rPr>
                <w:rFonts w:ascii="Calibri" w:hAnsi="Calibri"/>
                <w:b/>
                <w:bCs/>
              </w:rPr>
            </w:pPr>
            <w:r>
              <w:rPr>
                <w:rFonts w:ascii="Calibri" w:hAnsi="Calibri"/>
                <w:b/>
                <w:bCs/>
              </w:rPr>
              <w:t xml:space="preserve">  </w:t>
            </w:r>
            <w:r w:rsidR="00D625CF">
              <w:rPr>
                <w:rFonts w:ascii="Calibri" w:hAnsi="Calibri"/>
                <w:b/>
                <w:bCs/>
              </w:rPr>
              <w:t>Fruit</w:t>
            </w:r>
            <w:r>
              <w:rPr>
                <w:rFonts w:ascii="Calibri" w:hAnsi="Calibri"/>
                <w:b/>
                <w:bCs/>
              </w:rPr>
              <w:t xml:space="preserve"> blue berries </w:t>
            </w:r>
          </w:p>
          <w:p w14:paraId="5FB95518" w14:textId="5012A1A0" w:rsidR="00147EF8" w:rsidRPr="00147EF8" w:rsidRDefault="00250CDB" w:rsidP="00D75152">
            <w:pPr>
              <w:pStyle w:val="Dates"/>
              <w:jc w:val="center"/>
              <w:rPr>
                <w:rFonts w:ascii="Calibri" w:hAnsi="Calibri"/>
                <w:b/>
                <w:bCs/>
              </w:rPr>
            </w:pPr>
            <w:r>
              <w:rPr>
                <w:rFonts w:ascii="Calibri" w:hAnsi="Calibri"/>
                <w:b/>
                <w:bCs/>
              </w:rPr>
              <w:t>Fat free chocolate milk</w:t>
            </w:r>
            <w:r w:rsidR="00147EF8">
              <w:rPr>
                <w:rFonts w:ascii="Calibri" w:hAnsi="Calibri"/>
                <w:b/>
                <w:bCs/>
              </w:rPr>
              <w:t xml:space="preserve"> </w:t>
            </w:r>
            <w:r>
              <w:rPr>
                <w:rFonts w:ascii="Calibri" w:hAnsi="Calibri"/>
                <w:b/>
                <w:bCs/>
              </w:rPr>
              <w:t>or 1% white milk</w:t>
            </w:r>
          </w:p>
        </w:tc>
        <w:tc>
          <w:tcPr>
            <w:tcW w:w="2970" w:type="dxa"/>
          </w:tcPr>
          <w:p w14:paraId="3680E503" w14:textId="77777777" w:rsidR="00F868E5" w:rsidRDefault="006F13DC" w:rsidP="00531A1C">
            <w:pPr>
              <w:pStyle w:val="Dates"/>
              <w:jc w:val="center"/>
              <w:rPr>
                <w:rFonts w:ascii="Calibri" w:hAnsi="Calibri"/>
                <w:sz w:val="16"/>
                <w:szCs w:val="16"/>
              </w:rPr>
            </w:pPr>
            <w:r>
              <w:rPr>
                <w:rFonts w:ascii="Calibri" w:hAnsi="Calibri"/>
                <w:sz w:val="16"/>
                <w:szCs w:val="16"/>
              </w:rPr>
              <w:t xml:space="preserve">                                                                      21.</w:t>
            </w:r>
          </w:p>
          <w:p w14:paraId="49003730" w14:textId="77777777" w:rsidR="00A74D15" w:rsidRDefault="00A74D15" w:rsidP="00531A1C">
            <w:pPr>
              <w:pStyle w:val="Dates"/>
              <w:jc w:val="center"/>
              <w:rPr>
                <w:rFonts w:ascii="Calibri" w:hAnsi="Calibri"/>
                <w:b/>
                <w:bCs/>
              </w:rPr>
            </w:pPr>
            <w:r w:rsidRPr="00A74D15">
              <w:rPr>
                <w:rFonts w:ascii="Calibri" w:hAnsi="Calibri"/>
                <w:b/>
                <w:bCs/>
              </w:rPr>
              <w:t>Meatball Sub</w:t>
            </w:r>
          </w:p>
          <w:p w14:paraId="6E79CFF6" w14:textId="10D479A6" w:rsidR="00A74D15" w:rsidRDefault="00A74D15" w:rsidP="00531A1C">
            <w:pPr>
              <w:pStyle w:val="Dates"/>
              <w:jc w:val="center"/>
              <w:rPr>
                <w:rFonts w:ascii="Calibri" w:hAnsi="Calibri"/>
                <w:b/>
                <w:bCs/>
              </w:rPr>
            </w:pPr>
            <w:r>
              <w:rPr>
                <w:rFonts w:ascii="Calibri" w:hAnsi="Calibri"/>
                <w:b/>
                <w:bCs/>
              </w:rPr>
              <w:t>Meatball, marinara sauce, mozzarella cheese, WG sub roll</w:t>
            </w:r>
          </w:p>
          <w:p w14:paraId="7CCF69D8" w14:textId="2A78EBE4" w:rsidR="00A74D15" w:rsidRDefault="00A74D15" w:rsidP="00531A1C">
            <w:pPr>
              <w:pStyle w:val="Dates"/>
              <w:jc w:val="center"/>
              <w:rPr>
                <w:rFonts w:ascii="Calibri" w:hAnsi="Calibri"/>
                <w:b/>
                <w:bCs/>
              </w:rPr>
            </w:pPr>
            <w:r>
              <w:rPr>
                <w:rFonts w:ascii="Calibri" w:hAnsi="Calibri"/>
                <w:b/>
                <w:bCs/>
              </w:rPr>
              <w:t xml:space="preserve">Sun chips </w:t>
            </w:r>
            <w:r w:rsidR="00F40231">
              <w:rPr>
                <w:rFonts w:ascii="Calibri" w:hAnsi="Calibri"/>
                <w:b/>
                <w:bCs/>
              </w:rPr>
              <w:t>and fruit</w:t>
            </w:r>
            <w:r>
              <w:rPr>
                <w:rFonts w:ascii="Calibri" w:hAnsi="Calibri"/>
                <w:b/>
                <w:bCs/>
              </w:rPr>
              <w:t xml:space="preserve"> cocktail</w:t>
            </w:r>
            <w:r w:rsidR="00F40231">
              <w:rPr>
                <w:rFonts w:ascii="Calibri" w:hAnsi="Calibri"/>
                <w:b/>
                <w:bCs/>
              </w:rPr>
              <w:t xml:space="preserve"> </w:t>
            </w:r>
          </w:p>
          <w:p w14:paraId="6409C4ED" w14:textId="669E82EE" w:rsidR="00F40231" w:rsidRDefault="00F40231" w:rsidP="00531A1C">
            <w:pPr>
              <w:pStyle w:val="Dates"/>
              <w:jc w:val="center"/>
              <w:rPr>
                <w:rFonts w:ascii="Calibri" w:hAnsi="Calibri"/>
                <w:b/>
                <w:bCs/>
              </w:rPr>
            </w:pPr>
            <w:r>
              <w:rPr>
                <w:rFonts w:ascii="Calibri" w:hAnsi="Calibri"/>
                <w:b/>
                <w:bCs/>
              </w:rPr>
              <w:t>Fat free chocolate milk or 1% white milk</w:t>
            </w:r>
          </w:p>
          <w:p w14:paraId="64025727" w14:textId="3B9B969F" w:rsidR="00F40231" w:rsidRPr="00A74D15" w:rsidRDefault="00F40231" w:rsidP="00531A1C">
            <w:pPr>
              <w:pStyle w:val="Dates"/>
              <w:jc w:val="center"/>
              <w:rPr>
                <w:rFonts w:ascii="Calibri" w:hAnsi="Calibri"/>
                <w:b/>
                <w:bCs/>
              </w:rPr>
            </w:pPr>
          </w:p>
        </w:tc>
      </w:tr>
      <w:tr w:rsidR="000E7746" w:rsidRPr="00EB7D46" w14:paraId="39240FA8" w14:textId="77777777" w:rsidTr="006F13DC">
        <w:trPr>
          <w:trHeight w:val="1826"/>
        </w:trPr>
        <w:tc>
          <w:tcPr>
            <w:tcW w:w="2808" w:type="dxa"/>
          </w:tcPr>
          <w:p w14:paraId="633D95E7" w14:textId="04AA6D7C" w:rsidR="00D75152" w:rsidRDefault="006F13DC" w:rsidP="00D75152">
            <w:pPr>
              <w:pStyle w:val="Dates"/>
              <w:jc w:val="center"/>
              <w:rPr>
                <w:rFonts w:ascii="Calibri" w:hAnsi="Calibri"/>
                <w:b/>
                <w:bCs/>
                <w:sz w:val="16"/>
                <w:szCs w:val="16"/>
              </w:rPr>
            </w:pPr>
            <w:r>
              <w:rPr>
                <w:rFonts w:ascii="Calibri" w:hAnsi="Calibri"/>
                <w:b/>
                <w:bCs/>
                <w:sz w:val="16"/>
                <w:szCs w:val="16"/>
              </w:rPr>
              <w:t xml:space="preserve">                                                                 24.</w:t>
            </w:r>
          </w:p>
          <w:p w14:paraId="390D334B" w14:textId="128F96CB" w:rsidR="00634A10" w:rsidRDefault="00634A10" w:rsidP="00D75152">
            <w:pPr>
              <w:pStyle w:val="Dates"/>
              <w:jc w:val="center"/>
              <w:rPr>
                <w:rFonts w:ascii="Calibri" w:hAnsi="Calibri"/>
                <w:b/>
                <w:bCs/>
              </w:rPr>
            </w:pPr>
            <w:r w:rsidRPr="00634A10">
              <w:rPr>
                <w:rFonts w:ascii="Calibri" w:hAnsi="Calibri"/>
                <w:b/>
                <w:bCs/>
              </w:rPr>
              <w:t>Fish &amp; Chips</w:t>
            </w:r>
          </w:p>
          <w:p w14:paraId="793D57E7" w14:textId="36566E01" w:rsidR="006A1F74" w:rsidRPr="00634A10" w:rsidRDefault="006A1F74" w:rsidP="00D75152">
            <w:pPr>
              <w:pStyle w:val="Dates"/>
              <w:jc w:val="center"/>
              <w:rPr>
                <w:rFonts w:ascii="Calibri" w:hAnsi="Calibri"/>
                <w:b/>
                <w:bCs/>
              </w:rPr>
            </w:pPr>
            <w:r>
              <w:rPr>
                <w:rFonts w:ascii="Calibri" w:hAnsi="Calibri"/>
                <w:b/>
                <w:bCs/>
              </w:rPr>
              <w:t xml:space="preserve">Alaskan breaded fish served on a WG roll with sun chips, Cole slaw, tartar sauce, tropical fruit                   </w:t>
            </w:r>
          </w:p>
          <w:p w14:paraId="76A3E7D7" w14:textId="2D6E1894" w:rsidR="00634A10" w:rsidRPr="006A1F74" w:rsidRDefault="006A1F74" w:rsidP="00D75152">
            <w:pPr>
              <w:pStyle w:val="Dates"/>
              <w:jc w:val="center"/>
              <w:rPr>
                <w:rFonts w:ascii="Calibri" w:hAnsi="Calibri"/>
                <w:b/>
                <w:bCs/>
              </w:rPr>
            </w:pPr>
            <w:r w:rsidRPr="006A1F74">
              <w:rPr>
                <w:rFonts w:ascii="Calibri" w:hAnsi="Calibri"/>
                <w:b/>
                <w:bCs/>
              </w:rPr>
              <w:t>Fat free chocolate milk or 1% white milk</w:t>
            </w:r>
          </w:p>
          <w:p w14:paraId="4CAC9F20" w14:textId="77777777" w:rsidR="000F5D09" w:rsidRPr="00CE57AB" w:rsidRDefault="000F5D09" w:rsidP="000F5D09">
            <w:pPr>
              <w:pStyle w:val="Dates"/>
              <w:jc w:val="center"/>
              <w:rPr>
                <w:rFonts w:ascii="Calibri" w:hAnsi="Calibri"/>
                <w:sz w:val="16"/>
                <w:szCs w:val="16"/>
              </w:rPr>
            </w:pPr>
          </w:p>
        </w:tc>
        <w:tc>
          <w:tcPr>
            <w:tcW w:w="2893" w:type="dxa"/>
          </w:tcPr>
          <w:p w14:paraId="4D0CB3D9" w14:textId="77777777" w:rsidR="000F5D09" w:rsidRDefault="006F13DC" w:rsidP="00B35338">
            <w:pPr>
              <w:pStyle w:val="Dates"/>
              <w:jc w:val="center"/>
              <w:rPr>
                <w:rFonts w:ascii="Calibri" w:hAnsi="Calibri"/>
                <w:sz w:val="16"/>
                <w:szCs w:val="16"/>
              </w:rPr>
            </w:pPr>
            <w:r>
              <w:rPr>
                <w:rFonts w:ascii="Calibri" w:hAnsi="Calibri"/>
                <w:sz w:val="16"/>
                <w:szCs w:val="16"/>
              </w:rPr>
              <w:t xml:space="preserve">                                                                    25.</w:t>
            </w:r>
          </w:p>
          <w:p w14:paraId="22DD4ADF" w14:textId="77777777" w:rsidR="00B2623A" w:rsidRDefault="00B2623A" w:rsidP="00B35338">
            <w:pPr>
              <w:pStyle w:val="Dates"/>
              <w:jc w:val="center"/>
              <w:rPr>
                <w:rFonts w:ascii="Calibri" w:hAnsi="Calibri"/>
                <w:b/>
                <w:bCs/>
                <w:sz w:val="18"/>
                <w:szCs w:val="18"/>
              </w:rPr>
            </w:pPr>
            <w:r w:rsidRPr="00B2623A">
              <w:rPr>
                <w:rFonts w:ascii="Calibri" w:hAnsi="Calibri"/>
                <w:b/>
                <w:bCs/>
                <w:sz w:val="18"/>
                <w:szCs w:val="18"/>
              </w:rPr>
              <w:t>BBQ Chicken &amp; Mac &amp; cheese</w:t>
            </w:r>
          </w:p>
          <w:p w14:paraId="23667B8D" w14:textId="77777777" w:rsidR="00B2623A" w:rsidRDefault="00B2623A" w:rsidP="00B35338">
            <w:pPr>
              <w:pStyle w:val="Dates"/>
              <w:jc w:val="center"/>
              <w:rPr>
                <w:rFonts w:ascii="Calibri" w:hAnsi="Calibri"/>
                <w:b/>
                <w:bCs/>
                <w:sz w:val="18"/>
                <w:szCs w:val="18"/>
              </w:rPr>
            </w:pPr>
            <w:r>
              <w:rPr>
                <w:rFonts w:ascii="Calibri" w:hAnsi="Calibri"/>
                <w:b/>
                <w:bCs/>
                <w:sz w:val="18"/>
                <w:szCs w:val="18"/>
              </w:rPr>
              <w:t xml:space="preserve">BBQ chicken breast, WG mac &amp; cheese, served with collard greens Fruit apple sauce </w:t>
            </w:r>
          </w:p>
          <w:p w14:paraId="15617129" w14:textId="07FE4452" w:rsidR="00B2623A" w:rsidRPr="00B2623A" w:rsidRDefault="00B2623A" w:rsidP="00B35338">
            <w:pPr>
              <w:pStyle w:val="Dates"/>
              <w:jc w:val="center"/>
              <w:rPr>
                <w:rFonts w:ascii="Calibri" w:hAnsi="Calibri"/>
                <w:b/>
                <w:bCs/>
                <w:sz w:val="18"/>
                <w:szCs w:val="18"/>
              </w:rPr>
            </w:pPr>
            <w:r>
              <w:rPr>
                <w:rFonts w:ascii="Calibri" w:hAnsi="Calibri"/>
                <w:b/>
                <w:bCs/>
                <w:sz w:val="18"/>
                <w:szCs w:val="18"/>
              </w:rPr>
              <w:t>Fat free chocolate milk or 1% white milk</w:t>
            </w:r>
          </w:p>
        </w:tc>
        <w:tc>
          <w:tcPr>
            <w:tcW w:w="3047" w:type="dxa"/>
          </w:tcPr>
          <w:p w14:paraId="6B7CB30D" w14:textId="77777777" w:rsidR="000F5D09" w:rsidRDefault="006F13DC" w:rsidP="00B35338">
            <w:pPr>
              <w:pStyle w:val="Dates"/>
              <w:spacing w:line="276" w:lineRule="auto"/>
              <w:jc w:val="center"/>
              <w:rPr>
                <w:rFonts w:ascii="Calibri" w:hAnsi="Calibri"/>
                <w:sz w:val="16"/>
                <w:szCs w:val="16"/>
              </w:rPr>
            </w:pPr>
            <w:r>
              <w:rPr>
                <w:rFonts w:ascii="Calibri" w:hAnsi="Calibri"/>
                <w:sz w:val="16"/>
                <w:szCs w:val="16"/>
              </w:rPr>
              <w:t xml:space="preserve">                                                                        26.</w:t>
            </w:r>
          </w:p>
          <w:p w14:paraId="66E50449" w14:textId="77777777" w:rsidR="003B4878" w:rsidRDefault="003B4878" w:rsidP="00B35338">
            <w:pPr>
              <w:pStyle w:val="Dates"/>
              <w:spacing w:line="276" w:lineRule="auto"/>
              <w:jc w:val="center"/>
              <w:rPr>
                <w:rFonts w:ascii="Calibri" w:hAnsi="Calibri"/>
                <w:b/>
                <w:bCs/>
                <w:sz w:val="18"/>
                <w:szCs w:val="18"/>
              </w:rPr>
            </w:pPr>
            <w:r w:rsidRPr="003B4878">
              <w:rPr>
                <w:rFonts w:ascii="Calibri" w:hAnsi="Calibri"/>
                <w:b/>
                <w:bCs/>
                <w:sz w:val="18"/>
                <w:szCs w:val="18"/>
              </w:rPr>
              <w:t>Sweet &amp; Sour Meatballs</w:t>
            </w:r>
          </w:p>
          <w:p w14:paraId="08B0C493" w14:textId="77777777" w:rsidR="003B4878" w:rsidRDefault="003B4878" w:rsidP="00B35338">
            <w:pPr>
              <w:pStyle w:val="Dates"/>
              <w:spacing w:line="276" w:lineRule="auto"/>
              <w:jc w:val="center"/>
              <w:rPr>
                <w:rFonts w:ascii="Calibri" w:hAnsi="Calibri"/>
                <w:b/>
                <w:bCs/>
                <w:sz w:val="18"/>
                <w:szCs w:val="18"/>
              </w:rPr>
            </w:pPr>
            <w:r>
              <w:rPr>
                <w:rFonts w:ascii="Calibri" w:hAnsi="Calibri"/>
                <w:b/>
                <w:bCs/>
                <w:sz w:val="18"/>
                <w:szCs w:val="18"/>
              </w:rPr>
              <w:t xml:space="preserve">Sweet &amp; sour meatballs over </w:t>
            </w:r>
            <w:r w:rsidR="00CC4E72">
              <w:rPr>
                <w:rFonts w:ascii="Calibri" w:hAnsi="Calibri"/>
                <w:b/>
                <w:bCs/>
                <w:sz w:val="18"/>
                <w:szCs w:val="18"/>
              </w:rPr>
              <w:t>WG brown</w:t>
            </w:r>
            <w:r>
              <w:rPr>
                <w:rFonts w:ascii="Calibri" w:hAnsi="Calibri"/>
                <w:b/>
                <w:bCs/>
                <w:sz w:val="18"/>
                <w:szCs w:val="18"/>
              </w:rPr>
              <w:t xml:space="preserve"> rice, roasted broccoli &amp; cauliflower,</w:t>
            </w:r>
          </w:p>
          <w:p w14:paraId="1CF9CABD" w14:textId="77777777" w:rsidR="00CC4E72" w:rsidRDefault="00CC4E72" w:rsidP="00B35338">
            <w:pPr>
              <w:pStyle w:val="Dates"/>
              <w:spacing w:line="276" w:lineRule="auto"/>
              <w:jc w:val="center"/>
              <w:rPr>
                <w:rFonts w:ascii="Calibri" w:hAnsi="Calibri"/>
                <w:b/>
                <w:bCs/>
                <w:sz w:val="18"/>
                <w:szCs w:val="18"/>
              </w:rPr>
            </w:pPr>
            <w:r>
              <w:rPr>
                <w:rFonts w:ascii="Calibri" w:hAnsi="Calibri"/>
                <w:b/>
                <w:bCs/>
                <w:sz w:val="18"/>
                <w:szCs w:val="18"/>
              </w:rPr>
              <w:t>Fruit mandarin oranges</w:t>
            </w:r>
          </w:p>
          <w:p w14:paraId="563EDFE6" w14:textId="1FF9FCE1" w:rsidR="00CC4E72" w:rsidRPr="003B4878" w:rsidRDefault="00CC4E72" w:rsidP="00B35338">
            <w:pPr>
              <w:pStyle w:val="Dates"/>
              <w:spacing w:line="276" w:lineRule="auto"/>
              <w:jc w:val="center"/>
              <w:rPr>
                <w:rFonts w:ascii="Calibri" w:hAnsi="Calibri"/>
                <w:b/>
                <w:bCs/>
                <w:sz w:val="18"/>
                <w:szCs w:val="18"/>
              </w:rPr>
            </w:pPr>
            <w:r>
              <w:rPr>
                <w:rFonts w:ascii="Calibri" w:hAnsi="Calibri"/>
                <w:b/>
                <w:bCs/>
                <w:sz w:val="18"/>
                <w:szCs w:val="18"/>
              </w:rPr>
              <w:t>Fat free chocolate milk or 1% white milk</w:t>
            </w:r>
          </w:p>
        </w:tc>
        <w:tc>
          <w:tcPr>
            <w:tcW w:w="2790" w:type="dxa"/>
          </w:tcPr>
          <w:p w14:paraId="3055E364" w14:textId="77777777" w:rsidR="00CE57AB" w:rsidRDefault="006F13DC" w:rsidP="000F5D09">
            <w:pPr>
              <w:pStyle w:val="Dates"/>
              <w:spacing w:line="276" w:lineRule="auto"/>
              <w:jc w:val="center"/>
              <w:rPr>
                <w:rFonts w:ascii="Calibri" w:hAnsi="Calibri"/>
                <w:sz w:val="16"/>
                <w:szCs w:val="16"/>
              </w:rPr>
            </w:pPr>
            <w:r>
              <w:rPr>
                <w:rFonts w:ascii="Calibri" w:hAnsi="Calibri"/>
                <w:sz w:val="16"/>
                <w:szCs w:val="16"/>
              </w:rPr>
              <w:t xml:space="preserve">                                                                 27.</w:t>
            </w:r>
          </w:p>
          <w:p w14:paraId="14A29D08" w14:textId="77777777" w:rsidR="00250CDB" w:rsidRDefault="00250CDB" w:rsidP="000F5D09">
            <w:pPr>
              <w:pStyle w:val="Dates"/>
              <w:spacing w:line="276" w:lineRule="auto"/>
              <w:jc w:val="center"/>
              <w:rPr>
                <w:rFonts w:ascii="Calibri" w:hAnsi="Calibri"/>
                <w:b/>
                <w:bCs/>
                <w:sz w:val="18"/>
                <w:szCs w:val="18"/>
              </w:rPr>
            </w:pPr>
            <w:r w:rsidRPr="00250CDB">
              <w:rPr>
                <w:rFonts w:ascii="Calibri" w:hAnsi="Calibri"/>
                <w:b/>
                <w:bCs/>
                <w:sz w:val="18"/>
                <w:szCs w:val="18"/>
              </w:rPr>
              <w:t>Chicken Parm Sandwich</w:t>
            </w:r>
          </w:p>
          <w:p w14:paraId="06C04502" w14:textId="40576FBA" w:rsidR="00250CDB" w:rsidRDefault="00250CDB" w:rsidP="000F5D09">
            <w:pPr>
              <w:pStyle w:val="Dates"/>
              <w:spacing w:line="276" w:lineRule="auto"/>
              <w:jc w:val="center"/>
              <w:rPr>
                <w:rFonts w:ascii="Calibri" w:hAnsi="Calibri"/>
                <w:b/>
                <w:bCs/>
                <w:sz w:val="18"/>
                <w:szCs w:val="18"/>
              </w:rPr>
            </w:pPr>
            <w:r>
              <w:rPr>
                <w:rFonts w:ascii="Calibri" w:hAnsi="Calibri"/>
                <w:b/>
                <w:bCs/>
                <w:sz w:val="18"/>
                <w:szCs w:val="18"/>
              </w:rPr>
              <w:t xml:space="preserve">Breaded chicken breast, marinara sauce, provolone cheese, WG roll </w:t>
            </w:r>
          </w:p>
          <w:p w14:paraId="676FA462" w14:textId="77777777" w:rsidR="00250CDB" w:rsidRDefault="00250CDB" w:rsidP="000F5D09">
            <w:pPr>
              <w:pStyle w:val="Dates"/>
              <w:spacing w:line="276" w:lineRule="auto"/>
              <w:jc w:val="center"/>
              <w:rPr>
                <w:rFonts w:ascii="Calibri" w:hAnsi="Calibri"/>
                <w:b/>
                <w:bCs/>
                <w:sz w:val="18"/>
                <w:szCs w:val="18"/>
              </w:rPr>
            </w:pPr>
            <w:r>
              <w:rPr>
                <w:rFonts w:ascii="Calibri" w:hAnsi="Calibri"/>
                <w:b/>
                <w:bCs/>
                <w:sz w:val="18"/>
                <w:szCs w:val="18"/>
              </w:rPr>
              <w:t xml:space="preserve">Fruit dice water melon </w:t>
            </w:r>
          </w:p>
          <w:p w14:paraId="452068A0" w14:textId="154102B9" w:rsidR="00250CDB" w:rsidRPr="00250CDB" w:rsidRDefault="00250CDB" w:rsidP="000F5D09">
            <w:pPr>
              <w:pStyle w:val="Dates"/>
              <w:spacing w:line="276" w:lineRule="auto"/>
              <w:jc w:val="center"/>
              <w:rPr>
                <w:rFonts w:ascii="Calibri" w:hAnsi="Calibri"/>
                <w:b/>
                <w:bCs/>
                <w:sz w:val="18"/>
                <w:szCs w:val="18"/>
              </w:rPr>
            </w:pPr>
            <w:r>
              <w:rPr>
                <w:rFonts w:ascii="Calibri" w:hAnsi="Calibri"/>
                <w:b/>
                <w:bCs/>
                <w:sz w:val="18"/>
                <w:szCs w:val="18"/>
              </w:rPr>
              <w:t>Fat free chocolate milk or 1% white milk</w:t>
            </w:r>
          </w:p>
        </w:tc>
        <w:tc>
          <w:tcPr>
            <w:tcW w:w="2970" w:type="dxa"/>
          </w:tcPr>
          <w:p w14:paraId="4850A407" w14:textId="77777777" w:rsidR="00CE57AB" w:rsidRDefault="006F13DC" w:rsidP="00CE57AB">
            <w:pPr>
              <w:pStyle w:val="Dates"/>
              <w:spacing w:line="276" w:lineRule="auto"/>
              <w:jc w:val="center"/>
              <w:rPr>
                <w:rFonts w:ascii="Calibri" w:hAnsi="Calibri"/>
                <w:b/>
                <w:bCs/>
                <w:sz w:val="16"/>
                <w:szCs w:val="16"/>
              </w:rPr>
            </w:pPr>
            <w:r>
              <w:rPr>
                <w:rFonts w:ascii="Calibri" w:hAnsi="Calibri"/>
                <w:b/>
                <w:bCs/>
                <w:sz w:val="16"/>
                <w:szCs w:val="16"/>
              </w:rPr>
              <w:t xml:space="preserve">                                                                      28.</w:t>
            </w:r>
          </w:p>
          <w:p w14:paraId="7D8B04AD" w14:textId="77777777" w:rsidR="00F40231" w:rsidRPr="00F40231" w:rsidRDefault="00F40231" w:rsidP="00CE57AB">
            <w:pPr>
              <w:pStyle w:val="Dates"/>
              <w:spacing w:line="276" w:lineRule="auto"/>
              <w:jc w:val="center"/>
              <w:rPr>
                <w:rFonts w:ascii="Calibri" w:hAnsi="Calibri"/>
                <w:b/>
                <w:bCs/>
              </w:rPr>
            </w:pPr>
            <w:r w:rsidRPr="00F40231">
              <w:rPr>
                <w:rFonts w:ascii="Calibri" w:hAnsi="Calibri"/>
                <w:b/>
                <w:bCs/>
              </w:rPr>
              <w:t>PIZZA FRIDAY</w:t>
            </w:r>
          </w:p>
          <w:p w14:paraId="49B24068" w14:textId="1847B439" w:rsidR="00F40231" w:rsidRDefault="00F40231" w:rsidP="00CE57AB">
            <w:pPr>
              <w:pStyle w:val="Dates"/>
              <w:spacing w:line="276" w:lineRule="auto"/>
              <w:jc w:val="center"/>
              <w:rPr>
                <w:rFonts w:ascii="Calibri" w:hAnsi="Calibri"/>
                <w:b/>
                <w:bCs/>
                <w:sz w:val="16"/>
                <w:szCs w:val="16"/>
              </w:rPr>
            </w:pPr>
            <w:r w:rsidRPr="00F40231">
              <w:rPr>
                <w:rFonts w:ascii="Calibri" w:hAnsi="Calibri"/>
                <w:b/>
                <w:bCs/>
              </w:rPr>
              <w:t>WG cheese pizza served with</w:t>
            </w:r>
            <w:r w:rsidR="00AC7A5E">
              <w:rPr>
                <w:rFonts w:ascii="Calibri" w:hAnsi="Calibri"/>
                <w:b/>
                <w:bCs/>
              </w:rPr>
              <w:t xml:space="preserve"> shredded mozzarella cheese. mix green salad mix with your choice of dressing</w:t>
            </w:r>
            <w:r w:rsidR="00AC7A5E">
              <w:rPr>
                <w:rFonts w:ascii="Calibri" w:hAnsi="Calibri"/>
                <w:b/>
                <w:bCs/>
                <w:sz w:val="16"/>
                <w:szCs w:val="16"/>
              </w:rPr>
              <w:t>, fruit dice pears</w:t>
            </w:r>
          </w:p>
          <w:p w14:paraId="075A9573" w14:textId="40B0DD8A" w:rsidR="00AC7A5E" w:rsidRPr="00CE57AB" w:rsidRDefault="00AC7A5E" w:rsidP="00CE57AB">
            <w:pPr>
              <w:pStyle w:val="Dates"/>
              <w:spacing w:line="276" w:lineRule="auto"/>
              <w:jc w:val="center"/>
              <w:rPr>
                <w:rFonts w:ascii="Calibri" w:hAnsi="Calibri"/>
                <w:b/>
                <w:bCs/>
                <w:sz w:val="16"/>
                <w:szCs w:val="16"/>
              </w:rPr>
            </w:pPr>
            <w:r>
              <w:rPr>
                <w:rFonts w:ascii="Calibri" w:hAnsi="Calibri"/>
                <w:b/>
                <w:bCs/>
                <w:sz w:val="16"/>
                <w:szCs w:val="16"/>
              </w:rPr>
              <w:t>Fat free chocolate milk or 1% white milk</w:t>
            </w:r>
          </w:p>
        </w:tc>
      </w:tr>
      <w:tr w:rsidR="000E7746" w:rsidRPr="00EB7D46" w14:paraId="72AF4D3A" w14:textId="77777777" w:rsidTr="006F13DC">
        <w:trPr>
          <w:trHeight w:val="1664"/>
        </w:trPr>
        <w:tc>
          <w:tcPr>
            <w:tcW w:w="2808" w:type="dxa"/>
          </w:tcPr>
          <w:p w14:paraId="760A2A94" w14:textId="77777777" w:rsidR="000F5D09" w:rsidRDefault="00634A10" w:rsidP="000F5D09">
            <w:pPr>
              <w:pStyle w:val="Dates"/>
              <w:jc w:val="center"/>
              <w:rPr>
                <w:rFonts w:ascii="Calibri" w:hAnsi="Calibri"/>
                <w:sz w:val="16"/>
                <w:szCs w:val="16"/>
              </w:rPr>
            </w:pPr>
            <w:r>
              <w:rPr>
                <w:rFonts w:ascii="Calibri" w:hAnsi="Calibri"/>
                <w:sz w:val="16"/>
                <w:szCs w:val="16"/>
              </w:rPr>
              <w:t xml:space="preserve">                                                                  </w:t>
            </w:r>
            <w:r w:rsidR="006F13DC">
              <w:rPr>
                <w:rFonts w:ascii="Calibri" w:hAnsi="Calibri"/>
                <w:sz w:val="16"/>
                <w:szCs w:val="16"/>
              </w:rPr>
              <w:t>31.</w:t>
            </w:r>
          </w:p>
          <w:p w14:paraId="45650A23" w14:textId="6789B6DC" w:rsidR="00634A10" w:rsidRDefault="00634A10" w:rsidP="000F5D09">
            <w:pPr>
              <w:pStyle w:val="Dates"/>
              <w:jc w:val="center"/>
              <w:rPr>
                <w:rFonts w:ascii="Calibri" w:hAnsi="Calibri"/>
                <w:b/>
                <w:bCs/>
              </w:rPr>
            </w:pPr>
            <w:r w:rsidRPr="006A1F74">
              <w:rPr>
                <w:rFonts w:ascii="Calibri" w:hAnsi="Calibri"/>
                <w:b/>
                <w:bCs/>
              </w:rPr>
              <w:t xml:space="preserve">Bake Ziti with </w:t>
            </w:r>
            <w:r w:rsidR="00626558">
              <w:rPr>
                <w:rFonts w:ascii="Calibri" w:hAnsi="Calibri"/>
                <w:b/>
                <w:bCs/>
              </w:rPr>
              <w:t xml:space="preserve">WG </w:t>
            </w:r>
            <w:r w:rsidRPr="006A1F74">
              <w:rPr>
                <w:rFonts w:ascii="Calibri" w:hAnsi="Calibri"/>
                <w:b/>
                <w:bCs/>
              </w:rPr>
              <w:t>Garlic bread</w:t>
            </w:r>
            <w:r w:rsidR="006A1F74">
              <w:rPr>
                <w:rFonts w:ascii="Calibri" w:hAnsi="Calibri"/>
                <w:b/>
                <w:bCs/>
              </w:rPr>
              <w:t xml:space="preserve">    </w:t>
            </w:r>
          </w:p>
          <w:p w14:paraId="37796052" w14:textId="1F658DE6" w:rsidR="006A1F74" w:rsidRPr="006A1F74" w:rsidRDefault="006A1F74" w:rsidP="000F5D09">
            <w:pPr>
              <w:pStyle w:val="Dates"/>
              <w:jc w:val="center"/>
              <w:rPr>
                <w:rFonts w:ascii="Calibri" w:hAnsi="Calibri"/>
                <w:b/>
                <w:bCs/>
              </w:rPr>
            </w:pPr>
            <w:r>
              <w:rPr>
                <w:rFonts w:ascii="Calibri" w:hAnsi="Calibri"/>
                <w:b/>
                <w:bCs/>
              </w:rPr>
              <w:t>WG elbow noodles, ground beef</w:t>
            </w:r>
            <w:r w:rsidR="00FB2A80">
              <w:rPr>
                <w:rFonts w:ascii="Calibri" w:hAnsi="Calibri"/>
                <w:b/>
                <w:bCs/>
              </w:rPr>
              <w:t>, marinara sauce, served with dice pears, fat free chocolate milk or 1% white milk</w:t>
            </w:r>
            <w:r>
              <w:rPr>
                <w:rFonts w:ascii="Calibri" w:hAnsi="Calibri"/>
                <w:b/>
                <w:bCs/>
              </w:rPr>
              <w:t xml:space="preserve"> </w:t>
            </w:r>
          </w:p>
        </w:tc>
        <w:tc>
          <w:tcPr>
            <w:tcW w:w="2893" w:type="dxa"/>
          </w:tcPr>
          <w:p w14:paraId="4670FDC9" w14:textId="66005659" w:rsidR="000F5D09" w:rsidRPr="00CE57AB" w:rsidRDefault="006F13DC" w:rsidP="006F13DC">
            <w:pPr>
              <w:pStyle w:val="Dates"/>
              <w:jc w:val="center"/>
              <w:rPr>
                <w:rFonts w:ascii="Calibri" w:hAnsi="Calibri"/>
                <w:sz w:val="16"/>
                <w:szCs w:val="16"/>
              </w:rPr>
            </w:pPr>
            <w:r>
              <w:rPr>
                <w:rFonts w:ascii="Calibri" w:hAnsi="Calibri"/>
                <w:sz w:val="16"/>
                <w:szCs w:val="16"/>
              </w:rPr>
              <w:t xml:space="preserve">                                                                    </w:t>
            </w:r>
          </w:p>
        </w:tc>
        <w:tc>
          <w:tcPr>
            <w:tcW w:w="3047" w:type="dxa"/>
          </w:tcPr>
          <w:p w14:paraId="77C4D33F" w14:textId="56DCFB21" w:rsidR="000F5D09" w:rsidRPr="00CE57AB" w:rsidRDefault="006F13DC" w:rsidP="00B35338">
            <w:pPr>
              <w:pStyle w:val="Dates"/>
              <w:jc w:val="center"/>
              <w:rPr>
                <w:rFonts w:ascii="Calibri" w:hAnsi="Calibri"/>
                <w:sz w:val="16"/>
                <w:szCs w:val="16"/>
              </w:rPr>
            </w:pPr>
            <w:r>
              <w:rPr>
                <w:rFonts w:ascii="Calibri" w:hAnsi="Calibri"/>
                <w:sz w:val="16"/>
                <w:szCs w:val="16"/>
              </w:rPr>
              <w:t xml:space="preserve">                                                                          </w:t>
            </w:r>
          </w:p>
        </w:tc>
        <w:tc>
          <w:tcPr>
            <w:tcW w:w="2790" w:type="dxa"/>
          </w:tcPr>
          <w:p w14:paraId="54E8FFD0" w14:textId="33E5B98F" w:rsidR="00D84E2C" w:rsidRPr="00D84E2C" w:rsidRDefault="006F13DC" w:rsidP="000F5D09">
            <w:pPr>
              <w:pStyle w:val="Dates"/>
              <w:jc w:val="center"/>
              <w:rPr>
                <w:rFonts w:ascii="Calibri" w:hAnsi="Calibri"/>
                <w:sz w:val="16"/>
                <w:szCs w:val="16"/>
              </w:rPr>
            </w:pPr>
            <w:r>
              <w:rPr>
                <w:rFonts w:ascii="Calibri" w:hAnsi="Calibri"/>
                <w:sz w:val="16"/>
                <w:szCs w:val="16"/>
              </w:rPr>
              <w:t xml:space="preserve">                                                                   </w:t>
            </w:r>
          </w:p>
        </w:tc>
        <w:tc>
          <w:tcPr>
            <w:tcW w:w="2970" w:type="dxa"/>
          </w:tcPr>
          <w:p w14:paraId="09AAA602" w14:textId="6A0F39D6" w:rsidR="00C7451A" w:rsidRPr="00CE57AB" w:rsidRDefault="006F13DC" w:rsidP="000F5D09">
            <w:pPr>
              <w:pStyle w:val="Dates"/>
              <w:jc w:val="center"/>
              <w:rPr>
                <w:rFonts w:ascii="Calibri" w:hAnsi="Calibri"/>
                <w:b/>
                <w:bCs/>
                <w:noProof/>
                <w:sz w:val="16"/>
                <w:szCs w:val="16"/>
              </w:rPr>
            </w:pPr>
            <w:r>
              <w:rPr>
                <w:rFonts w:ascii="Calibri" w:hAnsi="Calibri"/>
                <w:b/>
                <w:bCs/>
                <w:noProof/>
                <w:sz w:val="16"/>
                <w:szCs w:val="16"/>
              </w:rPr>
              <w:t xml:space="preserve">                                                                       </w:t>
            </w:r>
          </w:p>
        </w:tc>
      </w:tr>
    </w:tbl>
    <w:p w14:paraId="4A32943E" w14:textId="77777777" w:rsidR="00D82E74" w:rsidRPr="00B2623A" w:rsidRDefault="00D82E74" w:rsidP="00D21892">
      <w:pPr>
        <w:tabs>
          <w:tab w:val="left" w:pos="5426"/>
        </w:tabs>
        <w:jc w:val="center"/>
        <w:rPr>
          <w:rFonts w:ascii="Arial" w:hAnsi="Arial" w:cs="Arial"/>
          <w:color w:val="000721"/>
          <w:sz w:val="20"/>
          <w:szCs w:val="20"/>
          <w:shd w:val="clear" w:color="auto" w:fill="FFFFFF"/>
        </w:rPr>
      </w:pPr>
    </w:p>
    <w:p w14:paraId="116DF734" w14:textId="23ACFB6F" w:rsidR="00D52592" w:rsidRPr="00CE57AB" w:rsidRDefault="00D82E74" w:rsidP="00D21892">
      <w:pPr>
        <w:tabs>
          <w:tab w:val="left" w:pos="5426"/>
        </w:tabs>
        <w:jc w:val="center"/>
        <w:rPr>
          <w:rFonts w:asciiTheme="minorHAnsi" w:hAnsiTheme="minorHAnsi"/>
          <w:b/>
          <w:color w:val="C00000"/>
          <w:sz w:val="16"/>
          <w:szCs w:val="16"/>
        </w:rPr>
      </w:pPr>
      <w:r w:rsidRPr="00CE57AB">
        <w:rPr>
          <w:rFonts w:ascii="Arial" w:hAnsi="Arial" w:cs="Arial"/>
          <w:color w:val="000721"/>
          <w:sz w:val="16"/>
          <w:szCs w:val="16"/>
          <w:shd w:val="clear" w:color="auto" w:fill="FFFFFF"/>
        </w:rPr>
        <w:t>I</w:t>
      </w:r>
      <w:r w:rsidR="000535E4" w:rsidRPr="00CE57AB">
        <w:rPr>
          <w:rFonts w:ascii="Arial" w:hAnsi="Arial" w:cs="Arial"/>
          <w:color w:val="000721"/>
          <w:sz w:val="16"/>
          <w:szCs w:val="16"/>
          <w:shd w:val="clear" w:color="auto" w:fill="FFFFFF"/>
        </w:rPr>
        <w:t xml:space="preserve">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w:t>
      </w:r>
      <w:r w:rsidR="00B72D4F" w:rsidRPr="00CE57AB">
        <w:rPr>
          <w:rFonts w:asciiTheme="minorHAnsi" w:hAnsiTheme="minorHAnsi"/>
          <w:b/>
          <w:color w:val="C00000"/>
          <w:sz w:val="16"/>
          <w:szCs w:val="16"/>
        </w:rPr>
        <w:t>*Due to supply line issues and product shortages, planned menu items m</w:t>
      </w:r>
      <w:r w:rsidR="008A6940">
        <w:rPr>
          <w:rFonts w:asciiTheme="minorHAnsi" w:hAnsiTheme="minorHAnsi"/>
          <w:b/>
          <w:color w:val="C00000"/>
          <w:sz w:val="16"/>
          <w:szCs w:val="16"/>
        </w:rPr>
        <w:t xml:space="preserve">y </w:t>
      </w:r>
      <w:r w:rsidR="00B72D4F" w:rsidRPr="00CE57AB">
        <w:rPr>
          <w:rFonts w:asciiTheme="minorHAnsi" w:hAnsiTheme="minorHAnsi"/>
          <w:b/>
          <w:color w:val="C00000"/>
          <w:sz w:val="16"/>
          <w:szCs w:val="16"/>
        </w:rPr>
        <w:t>change without advance notice.</w:t>
      </w:r>
      <w:r w:rsidR="008A6940">
        <w:rPr>
          <w:rFonts w:asciiTheme="minorHAnsi" w:hAnsiTheme="minorHAnsi"/>
          <w:b/>
          <w:color w:val="C00000"/>
          <w:sz w:val="16"/>
          <w:szCs w:val="16"/>
        </w:rPr>
        <w:t xml:space="preserve"> </w:t>
      </w:r>
      <w:r w:rsidR="00B72D4F" w:rsidRPr="00CE57AB">
        <w:rPr>
          <w:rFonts w:asciiTheme="minorHAnsi" w:hAnsiTheme="minorHAnsi"/>
          <w:b/>
          <w:color w:val="C00000"/>
          <w:sz w:val="16"/>
          <w:szCs w:val="16"/>
        </w:rPr>
        <w:t xml:space="preserve"> </w:t>
      </w:r>
      <w:r w:rsidR="008A6940" w:rsidRPr="00CE57AB">
        <w:rPr>
          <w:rFonts w:asciiTheme="minorHAnsi" w:hAnsiTheme="minorHAnsi"/>
          <w:b/>
          <w:color w:val="548DD4" w:themeColor="text2" w:themeTint="99"/>
          <w:sz w:val="22"/>
          <w:szCs w:val="22"/>
        </w:rPr>
        <w:t>KSI</w:t>
      </w:r>
      <w:r w:rsidR="008A6940">
        <w:rPr>
          <w:rFonts w:asciiTheme="minorHAnsi" w:hAnsiTheme="minorHAnsi"/>
          <w:b/>
          <w:color w:val="548DD4" w:themeColor="text2" w:themeTint="99"/>
          <w:sz w:val="22"/>
          <w:szCs w:val="22"/>
        </w:rPr>
        <w:t xml:space="preserve"> serve all five Meal components: Meats 2oz, Vegetable ½ cup, Fruits ½ cup, Grains 2oz &amp; milk</w:t>
      </w:r>
    </w:p>
    <w:p w14:paraId="42B12FDA" w14:textId="77777777" w:rsidR="00C15947" w:rsidRPr="00CE57AB" w:rsidRDefault="00C15947" w:rsidP="000535E4">
      <w:pPr>
        <w:tabs>
          <w:tab w:val="left" w:pos="5426"/>
        </w:tabs>
        <w:rPr>
          <w:rFonts w:asciiTheme="minorHAnsi" w:hAnsiTheme="minorHAnsi"/>
          <w:b/>
          <w:color w:val="C00000"/>
          <w:sz w:val="16"/>
          <w:szCs w:val="16"/>
        </w:rPr>
      </w:pPr>
    </w:p>
    <w:p w14:paraId="4D99D710" w14:textId="086426B1" w:rsidR="006A1F74" w:rsidRPr="00CE57AB" w:rsidRDefault="008A6940" w:rsidP="006A1F74">
      <w:pPr>
        <w:tabs>
          <w:tab w:val="left" w:pos="5426"/>
        </w:tabs>
        <w:jc w:val="center"/>
        <w:rPr>
          <w:b/>
          <w:i/>
          <w:color w:val="548DD4" w:themeColor="text2" w:themeTint="99"/>
          <w:sz w:val="16"/>
          <w:szCs w:val="16"/>
        </w:rPr>
      </w:pPr>
      <w:r w:rsidRPr="00CE57AB">
        <w:rPr>
          <w:rFonts w:asciiTheme="minorHAnsi" w:hAnsiTheme="minorHAnsi"/>
          <w:b/>
          <w:color w:val="548DD4" w:themeColor="text2" w:themeTint="99"/>
          <w:sz w:val="22"/>
          <w:szCs w:val="22"/>
        </w:rPr>
        <w:t xml:space="preserve">KSI </w:t>
      </w:r>
      <w:proofErr w:type="spellStart"/>
      <w:r w:rsidR="00C15947" w:rsidRPr="00CE57AB">
        <w:rPr>
          <w:rFonts w:asciiTheme="minorHAnsi" w:hAnsiTheme="minorHAnsi"/>
          <w:b/>
          <w:color w:val="548DD4" w:themeColor="text2" w:themeTint="99"/>
          <w:sz w:val="22"/>
          <w:szCs w:val="22"/>
        </w:rPr>
        <w:t>s</w:t>
      </w:r>
      <w:proofErr w:type="spellEnd"/>
      <w:r w:rsidR="00C15947" w:rsidRPr="00CE57AB">
        <w:rPr>
          <w:rFonts w:asciiTheme="minorHAnsi" w:hAnsiTheme="minorHAnsi"/>
          <w:b/>
          <w:color w:val="548DD4" w:themeColor="text2" w:themeTint="99"/>
          <w:sz w:val="22"/>
          <w:szCs w:val="22"/>
        </w:rPr>
        <w:t xml:space="preserve"> an equal opportunity provider</w:t>
      </w:r>
      <w:r w:rsidR="006A1F74">
        <w:rPr>
          <w:rFonts w:asciiTheme="minorHAnsi" w:hAnsiTheme="minorHAnsi"/>
          <w:b/>
          <w:color w:val="548DD4" w:themeColor="text2" w:themeTint="99"/>
          <w:sz w:val="22"/>
          <w:szCs w:val="22"/>
        </w:rPr>
        <w:t xml:space="preserve">. </w:t>
      </w:r>
      <w:r w:rsidR="006A1F74" w:rsidRPr="006A1F74">
        <w:rPr>
          <w:rFonts w:asciiTheme="minorHAnsi" w:hAnsiTheme="minorHAnsi"/>
          <w:b/>
          <w:color w:val="548DD4" w:themeColor="text2" w:themeTint="99"/>
          <w:sz w:val="22"/>
          <w:szCs w:val="22"/>
        </w:rPr>
        <w:t xml:space="preserve"> </w:t>
      </w:r>
      <w:r w:rsidR="006A1F74">
        <w:rPr>
          <w:rFonts w:asciiTheme="minorHAnsi" w:hAnsiTheme="minorHAnsi"/>
          <w:b/>
          <w:color w:val="548DD4" w:themeColor="text2" w:themeTint="99"/>
          <w:sz w:val="22"/>
          <w:szCs w:val="22"/>
        </w:rPr>
        <w:t>KSI</w:t>
      </w:r>
      <w:r w:rsidR="006A1F74">
        <w:rPr>
          <w:rFonts w:asciiTheme="minorHAnsi" w:hAnsiTheme="minorHAnsi"/>
          <w:b/>
          <w:color w:val="548DD4" w:themeColor="text2" w:themeTint="99"/>
          <w:sz w:val="22"/>
          <w:szCs w:val="22"/>
        </w:rPr>
        <w:t xml:space="preserve"> serve all five Meal Components: Meats 2 oz, Vegetable 1/2 cup, Fruits ½ cup, Grains 2 oz &amp; Milk</w:t>
      </w:r>
    </w:p>
    <w:p w14:paraId="22858D3F" w14:textId="04D28AE2" w:rsidR="00C15947" w:rsidRDefault="008A6940" w:rsidP="00C15947">
      <w:pPr>
        <w:tabs>
          <w:tab w:val="left" w:pos="5426"/>
        </w:tabs>
        <w:jc w:val="center"/>
        <w:rPr>
          <w:rFonts w:asciiTheme="minorHAnsi" w:hAnsiTheme="minorHAnsi"/>
          <w:b/>
          <w:color w:val="548DD4" w:themeColor="text2" w:themeTint="99"/>
          <w:sz w:val="22"/>
          <w:szCs w:val="22"/>
        </w:rPr>
      </w:pPr>
      <w:r>
        <w:rPr>
          <w:rFonts w:asciiTheme="minorHAnsi" w:hAnsiTheme="minorHAnsi"/>
          <w:b/>
          <w:color w:val="548DD4" w:themeColor="text2" w:themeTint="99"/>
          <w:sz w:val="22"/>
          <w:szCs w:val="22"/>
        </w:rPr>
        <w:t xml:space="preserve">Is </w:t>
      </w:r>
    </w:p>
    <w:sectPr w:rsidR="00C15947" w:rsidSect="00FB402C">
      <w:pgSz w:w="15840" w:h="12240" w:orient="landscape" w:code="1"/>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AA4A" w14:textId="77777777" w:rsidR="00B039F9" w:rsidRDefault="00B039F9" w:rsidP="00674F86">
      <w:r>
        <w:separator/>
      </w:r>
    </w:p>
  </w:endnote>
  <w:endnote w:type="continuationSeparator" w:id="0">
    <w:p w14:paraId="01D35706" w14:textId="77777777" w:rsidR="00B039F9" w:rsidRDefault="00B039F9" w:rsidP="0067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CA37" w14:textId="77777777" w:rsidR="00B039F9" w:rsidRDefault="00B039F9" w:rsidP="00674F86">
      <w:r>
        <w:separator/>
      </w:r>
    </w:p>
  </w:footnote>
  <w:footnote w:type="continuationSeparator" w:id="0">
    <w:p w14:paraId="07BCD64D" w14:textId="77777777" w:rsidR="00B039F9" w:rsidRDefault="00B039F9" w:rsidP="00674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C5FA1"/>
    <w:multiLevelType w:val="hybridMultilevel"/>
    <w:tmpl w:val="0C128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70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EF8"/>
    <w:rsid w:val="000024F1"/>
    <w:rsid w:val="000106BC"/>
    <w:rsid w:val="00017968"/>
    <w:rsid w:val="00017BFA"/>
    <w:rsid w:val="000218D4"/>
    <w:rsid w:val="00024A9C"/>
    <w:rsid w:val="00027022"/>
    <w:rsid w:val="00030E2E"/>
    <w:rsid w:val="000410F2"/>
    <w:rsid w:val="000521B6"/>
    <w:rsid w:val="000535E4"/>
    <w:rsid w:val="000552BE"/>
    <w:rsid w:val="00060218"/>
    <w:rsid w:val="00060DAD"/>
    <w:rsid w:val="00063868"/>
    <w:rsid w:val="000668F1"/>
    <w:rsid w:val="000676DA"/>
    <w:rsid w:val="00071A00"/>
    <w:rsid w:val="00075A69"/>
    <w:rsid w:val="000856E1"/>
    <w:rsid w:val="00092EA8"/>
    <w:rsid w:val="000955D7"/>
    <w:rsid w:val="00095686"/>
    <w:rsid w:val="00096B9D"/>
    <w:rsid w:val="000A11FE"/>
    <w:rsid w:val="000A4A5D"/>
    <w:rsid w:val="000B388E"/>
    <w:rsid w:val="000C5AAF"/>
    <w:rsid w:val="000D03F8"/>
    <w:rsid w:val="000D2801"/>
    <w:rsid w:val="000E057E"/>
    <w:rsid w:val="000E7746"/>
    <w:rsid w:val="000F5D09"/>
    <w:rsid w:val="000F6754"/>
    <w:rsid w:val="000F6B45"/>
    <w:rsid w:val="000F7B2F"/>
    <w:rsid w:val="00100BE7"/>
    <w:rsid w:val="001048A8"/>
    <w:rsid w:val="00106D27"/>
    <w:rsid w:val="00107B60"/>
    <w:rsid w:val="00117283"/>
    <w:rsid w:val="00120B3B"/>
    <w:rsid w:val="001226DD"/>
    <w:rsid w:val="00125B46"/>
    <w:rsid w:val="00132081"/>
    <w:rsid w:val="00144139"/>
    <w:rsid w:val="00147246"/>
    <w:rsid w:val="00147EF8"/>
    <w:rsid w:val="00155378"/>
    <w:rsid w:val="0015775E"/>
    <w:rsid w:val="00160A36"/>
    <w:rsid w:val="00160F94"/>
    <w:rsid w:val="0016311C"/>
    <w:rsid w:val="001647BE"/>
    <w:rsid w:val="00186E9A"/>
    <w:rsid w:val="001910C2"/>
    <w:rsid w:val="00196994"/>
    <w:rsid w:val="00197358"/>
    <w:rsid w:val="001A28AE"/>
    <w:rsid w:val="001A3DFB"/>
    <w:rsid w:val="001A74D4"/>
    <w:rsid w:val="001A7D1D"/>
    <w:rsid w:val="001B0D14"/>
    <w:rsid w:val="001B23E5"/>
    <w:rsid w:val="001B541E"/>
    <w:rsid w:val="001C6EDF"/>
    <w:rsid w:val="001D26A6"/>
    <w:rsid w:val="001E5C65"/>
    <w:rsid w:val="001F1135"/>
    <w:rsid w:val="001F695E"/>
    <w:rsid w:val="00200BF9"/>
    <w:rsid w:val="00201726"/>
    <w:rsid w:val="00202906"/>
    <w:rsid w:val="00204FCF"/>
    <w:rsid w:val="0021076A"/>
    <w:rsid w:val="002111D4"/>
    <w:rsid w:val="0021242C"/>
    <w:rsid w:val="00212BE6"/>
    <w:rsid w:val="002225E0"/>
    <w:rsid w:val="00222CB3"/>
    <w:rsid w:val="00223025"/>
    <w:rsid w:val="002258EF"/>
    <w:rsid w:val="00226DB9"/>
    <w:rsid w:val="00242780"/>
    <w:rsid w:val="00250CDB"/>
    <w:rsid w:val="00251699"/>
    <w:rsid w:val="00252000"/>
    <w:rsid w:val="00257F87"/>
    <w:rsid w:val="00266346"/>
    <w:rsid w:val="002734FB"/>
    <w:rsid w:val="002852EC"/>
    <w:rsid w:val="00292700"/>
    <w:rsid w:val="0029384C"/>
    <w:rsid w:val="00296EA6"/>
    <w:rsid w:val="002B2FBA"/>
    <w:rsid w:val="002B5810"/>
    <w:rsid w:val="002C1172"/>
    <w:rsid w:val="002C5277"/>
    <w:rsid w:val="002E1E8E"/>
    <w:rsid w:val="002E4082"/>
    <w:rsid w:val="00300C96"/>
    <w:rsid w:val="003010F8"/>
    <w:rsid w:val="0030390A"/>
    <w:rsid w:val="003042F3"/>
    <w:rsid w:val="003044EC"/>
    <w:rsid w:val="0030626C"/>
    <w:rsid w:val="00307774"/>
    <w:rsid w:val="00317644"/>
    <w:rsid w:val="003304BC"/>
    <w:rsid w:val="003416EF"/>
    <w:rsid w:val="003466B6"/>
    <w:rsid w:val="003615D5"/>
    <w:rsid w:val="0036468E"/>
    <w:rsid w:val="00367CE2"/>
    <w:rsid w:val="00370B92"/>
    <w:rsid w:val="00377B98"/>
    <w:rsid w:val="00380574"/>
    <w:rsid w:val="00386381"/>
    <w:rsid w:val="00390199"/>
    <w:rsid w:val="003A5D16"/>
    <w:rsid w:val="003B09FB"/>
    <w:rsid w:val="003B4878"/>
    <w:rsid w:val="003C32C5"/>
    <w:rsid w:val="003C358B"/>
    <w:rsid w:val="003C3FDC"/>
    <w:rsid w:val="003C4009"/>
    <w:rsid w:val="003C5E07"/>
    <w:rsid w:val="003D15A3"/>
    <w:rsid w:val="003D4733"/>
    <w:rsid w:val="003E2BCB"/>
    <w:rsid w:val="003E4B91"/>
    <w:rsid w:val="003F1EF2"/>
    <w:rsid w:val="003F3101"/>
    <w:rsid w:val="003F38CC"/>
    <w:rsid w:val="003F426E"/>
    <w:rsid w:val="0040748E"/>
    <w:rsid w:val="00410ABD"/>
    <w:rsid w:val="00413E03"/>
    <w:rsid w:val="00415706"/>
    <w:rsid w:val="00417B29"/>
    <w:rsid w:val="00423B4F"/>
    <w:rsid w:val="00434B8A"/>
    <w:rsid w:val="004367A0"/>
    <w:rsid w:val="00463616"/>
    <w:rsid w:val="004645BC"/>
    <w:rsid w:val="00465DDD"/>
    <w:rsid w:val="00474AAE"/>
    <w:rsid w:val="00490CE5"/>
    <w:rsid w:val="004A3CD2"/>
    <w:rsid w:val="004A6933"/>
    <w:rsid w:val="004B06BE"/>
    <w:rsid w:val="004B17F3"/>
    <w:rsid w:val="004B19B6"/>
    <w:rsid w:val="004B1D5D"/>
    <w:rsid w:val="004B3EF8"/>
    <w:rsid w:val="004B7B12"/>
    <w:rsid w:val="004C31B8"/>
    <w:rsid w:val="004C39E2"/>
    <w:rsid w:val="004D03EE"/>
    <w:rsid w:val="004D14C0"/>
    <w:rsid w:val="004D32EA"/>
    <w:rsid w:val="004D3DD8"/>
    <w:rsid w:val="004F5708"/>
    <w:rsid w:val="004F6AA9"/>
    <w:rsid w:val="005033CC"/>
    <w:rsid w:val="005108CF"/>
    <w:rsid w:val="00513033"/>
    <w:rsid w:val="005208D6"/>
    <w:rsid w:val="00520FDA"/>
    <w:rsid w:val="00531A1C"/>
    <w:rsid w:val="00543D50"/>
    <w:rsid w:val="00544032"/>
    <w:rsid w:val="00562487"/>
    <w:rsid w:val="0057128E"/>
    <w:rsid w:val="005717BC"/>
    <w:rsid w:val="00571E65"/>
    <w:rsid w:val="00573AE5"/>
    <w:rsid w:val="005768ED"/>
    <w:rsid w:val="00587E51"/>
    <w:rsid w:val="00590117"/>
    <w:rsid w:val="00593004"/>
    <w:rsid w:val="005A1993"/>
    <w:rsid w:val="005A7307"/>
    <w:rsid w:val="005C08C3"/>
    <w:rsid w:val="005C56DD"/>
    <w:rsid w:val="005C6F3E"/>
    <w:rsid w:val="005C7745"/>
    <w:rsid w:val="005E0DCD"/>
    <w:rsid w:val="005E1AA2"/>
    <w:rsid w:val="005E1AA4"/>
    <w:rsid w:val="005E4976"/>
    <w:rsid w:val="005F0F2D"/>
    <w:rsid w:val="005F3597"/>
    <w:rsid w:val="005F7E65"/>
    <w:rsid w:val="0060512A"/>
    <w:rsid w:val="00610116"/>
    <w:rsid w:val="00612BF6"/>
    <w:rsid w:val="00615748"/>
    <w:rsid w:val="00615B02"/>
    <w:rsid w:val="006214CE"/>
    <w:rsid w:val="006222DF"/>
    <w:rsid w:val="006243BA"/>
    <w:rsid w:val="00624440"/>
    <w:rsid w:val="0062486B"/>
    <w:rsid w:val="00626558"/>
    <w:rsid w:val="00627417"/>
    <w:rsid w:val="00632290"/>
    <w:rsid w:val="00632F21"/>
    <w:rsid w:val="00634A10"/>
    <w:rsid w:val="0063579D"/>
    <w:rsid w:val="006366EA"/>
    <w:rsid w:val="00643C79"/>
    <w:rsid w:val="00646E9B"/>
    <w:rsid w:val="0065275D"/>
    <w:rsid w:val="006546D7"/>
    <w:rsid w:val="0066161E"/>
    <w:rsid w:val="006616F4"/>
    <w:rsid w:val="006631C1"/>
    <w:rsid w:val="0066471D"/>
    <w:rsid w:val="00667C2F"/>
    <w:rsid w:val="006707FE"/>
    <w:rsid w:val="00671F4E"/>
    <w:rsid w:val="00674F86"/>
    <w:rsid w:val="00681DA2"/>
    <w:rsid w:val="00683DB8"/>
    <w:rsid w:val="00685DF7"/>
    <w:rsid w:val="00686988"/>
    <w:rsid w:val="006938B4"/>
    <w:rsid w:val="00695A74"/>
    <w:rsid w:val="006A05C8"/>
    <w:rsid w:val="006A17EC"/>
    <w:rsid w:val="006A1F74"/>
    <w:rsid w:val="006A6DD0"/>
    <w:rsid w:val="006A7955"/>
    <w:rsid w:val="006C421E"/>
    <w:rsid w:val="006D4D74"/>
    <w:rsid w:val="006E6943"/>
    <w:rsid w:val="006F1341"/>
    <w:rsid w:val="006F13DC"/>
    <w:rsid w:val="006F20AE"/>
    <w:rsid w:val="006F2BC1"/>
    <w:rsid w:val="0070122B"/>
    <w:rsid w:val="007024B7"/>
    <w:rsid w:val="00703B4E"/>
    <w:rsid w:val="00710B09"/>
    <w:rsid w:val="00714A13"/>
    <w:rsid w:val="0072284B"/>
    <w:rsid w:val="007229AD"/>
    <w:rsid w:val="00722BA1"/>
    <w:rsid w:val="00730051"/>
    <w:rsid w:val="0073134D"/>
    <w:rsid w:val="00731C0A"/>
    <w:rsid w:val="0073304E"/>
    <w:rsid w:val="00734368"/>
    <w:rsid w:val="00740087"/>
    <w:rsid w:val="00741A1D"/>
    <w:rsid w:val="007444AD"/>
    <w:rsid w:val="00744A21"/>
    <w:rsid w:val="00750254"/>
    <w:rsid w:val="00756A24"/>
    <w:rsid w:val="00760AD7"/>
    <w:rsid w:val="00763EF3"/>
    <w:rsid w:val="007640C4"/>
    <w:rsid w:val="0076592E"/>
    <w:rsid w:val="00766484"/>
    <w:rsid w:val="00773F06"/>
    <w:rsid w:val="007801D7"/>
    <w:rsid w:val="00781715"/>
    <w:rsid w:val="00781D58"/>
    <w:rsid w:val="00794D69"/>
    <w:rsid w:val="007A0535"/>
    <w:rsid w:val="007A0581"/>
    <w:rsid w:val="007B6116"/>
    <w:rsid w:val="007B76F4"/>
    <w:rsid w:val="007C5E94"/>
    <w:rsid w:val="007C7AD9"/>
    <w:rsid w:val="007E0282"/>
    <w:rsid w:val="007E4B5A"/>
    <w:rsid w:val="007F6BD6"/>
    <w:rsid w:val="007F7550"/>
    <w:rsid w:val="00804962"/>
    <w:rsid w:val="008110D5"/>
    <w:rsid w:val="008140F7"/>
    <w:rsid w:val="00814FE6"/>
    <w:rsid w:val="00815157"/>
    <w:rsid w:val="00815738"/>
    <w:rsid w:val="0081761A"/>
    <w:rsid w:val="00817F39"/>
    <w:rsid w:val="00821B42"/>
    <w:rsid w:val="00824BAD"/>
    <w:rsid w:val="00833D85"/>
    <w:rsid w:val="00835199"/>
    <w:rsid w:val="00836B10"/>
    <w:rsid w:val="0084133C"/>
    <w:rsid w:val="00842B6B"/>
    <w:rsid w:val="00846E84"/>
    <w:rsid w:val="00850E6E"/>
    <w:rsid w:val="0085305D"/>
    <w:rsid w:val="00853B99"/>
    <w:rsid w:val="00863023"/>
    <w:rsid w:val="0087250B"/>
    <w:rsid w:val="0087251D"/>
    <w:rsid w:val="008734D3"/>
    <w:rsid w:val="00877567"/>
    <w:rsid w:val="00890956"/>
    <w:rsid w:val="00890D01"/>
    <w:rsid w:val="0089185D"/>
    <w:rsid w:val="00893FE2"/>
    <w:rsid w:val="00894269"/>
    <w:rsid w:val="008A5F22"/>
    <w:rsid w:val="008A6940"/>
    <w:rsid w:val="008B01F9"/>
    <w:rsid w:val="008B5945"/>
    <w:rsid w:val="008C69F2"/>
    <w:rsid w:val="008C70DE"/>
    <w:rsid w:val="008D0B03"/>
    <w:rsid w:val="008D351A"/>
    <w:rsid w:val="008D679D"/>
    <w:rsid w:val="008E07BE"/>
    <w:rsid w:val="008E3E4B"/>
    <w:rsid w:val="008F54A6"/>
    <w:rsid w:val="008F7DB1"/>
    <w:rsid w:val="00904C96"/>
    <w:rsid w:val="00906088"/>
    <w:rsid w:val="0091407B"/>
    <w:rsid w:val="009169F7"/>
    <w:rsid w:val="00916A39"/>
    <w:rsid w:val="00916C68"/>
    <w:rsid w:val="00921EB7"/>
    <w:rsid w:val="0092611B"/>
    <w:rsid w:val="00933129"/>
    <w:rsid w:val="00933BFB"/>
    <w:rsid w:val="0094317F"/>
    <w:rsid w:val="00946D60"/>
    <w:rsid w:val="00954838"/>
    <w:rsid w:val="00955869"/>
    <w:rsid w:val="00960E97"/>
    <w:rsid w:val="00961544"/>
    <w:rsid w:val="009625ED"/>
    <w:rsid w:val="0097008C"/>
    <w:rsid w:val="0097307D"/>
    <w:rsid w:val="00973DF7"/>
    <w:rsid w:val="009758F8"/>
    <w:rsid w:val="00980665"/>
    <w:rsid w:val="00980B97"/>
    <w:rsid w:val="00982CC8"/>
    <w:rsid w:val="009A1288"/>
    <w:rsid w:val="009B27FE"/>
    <w:rsid w:val="009B5843"/>
    <w:rsid w:val="009B5D44"/>
    <w:rsid w:val="009B7CD1"/>
    <w:rsid w:val="009C31F6"/>
    <w:rsid w:val="009C3588"/>
    <w:rsid w:val="009D12C1"/>
    <w:rsid w:val="009D1EF9"/>
    <w:rsid w:val="009D213E"/>
    <w:rsid w:val="009D3801"/>
    <w:rsid w:val="009D5903"/>
    <w:rsid w:val="009E1F58"/>
    <w:rsid w:val="009E259E"/>
    <w:rsid w:val="009E2D31"/>
    <w:rsid w:val="009F318A"/>
    <w:rsid w:val="009F3FBF"/>
    <w:rsid w:val="009F43EE"/>
    <w:rsid w:val="00A11154"/>
    <w:rsid w:val="00A119ED"/>
    <w:rsid w:val="00A20543"/>
    <w:rsid w:val="00A24F2E"/>
    <w:rsid w:val="00A316FE"/>
    <w:rsid w:val="00A422F7"/>
    <w:rsid w:val="00A47CBA"/>
    <w:rsid w:val="00A54119"/>
    <w:rsid w:val="00A54F78"/>
    <w:rsid w:val="00A64EE1"/>
    <w:rsid w:val="00A70B98"/>
    <w:rsid w:val="00A71142"/>
    <w:rsid w:val="00A73378"/>
    <w:rsid w:val="00A74D15"/>
    <w:rsid w:val="00AA7F60"/>
    <w:rsid w:val="00AB39DB"/>
    <w:rsid w:val="00AC7A5E"/>
    <w:rsid w:val="00AD222D"/>
    <w:rsid w:val="00AD350D"/>
    <w:rsid w:val="00AD5EB0"/>
    <w:rsid w:val="00AF3D57"/>
    <w:rsid w:val="00B039F9"/>
    <w:rsid w:val="00B06C82"/>
    <w:rsid w:val="00B12EF1"/>
    <w:rsid w:val="00B169D9"/>
    <w:rsid w:val="00B1705A"/>
    <w:rsid w:val="00B2076C"/>
    <w:rsid w:val="00B22443"/>
    <w:rsid w:val="00B251D5"/>
    <w:rsid w:val="00B2623A"/>
    <w:rsid w:val="00B35338"/>
    <w:rsid w:val="00B42946"/>
    <w:rsid w:val="00B72D4F"/>
    <w:rsid w:val="00B8041F"/>
    <w:rsid w:val="00B83B0B"/>
    <w:rsid w:val="00B85577"/>
    <w:rsid w:val="00B913ED"/>
    <w:rsid w:val="00B92283"/>
    <w:rsid w:val="00B97777"/>
    <w:rsid w:val="00BA0E17"/>
    <w:rsid w:val="00BA18CC"/>
    <w:rsid w:val="00BB250F"/>
    <w:rsid w:val="00BC19B4"/>
    <w:rsid w:val="00BC35DE"/>
    <w:rsid w:val="00BC3948"/>
    <w:rsid w:val="00BC69CE"/>
    <w:rsid w:val="00BD090C"/>
    <w:rsid w:val="00BD1976"/>
    <w:rsid w:val="00BD5549"/>
    <w:rsid w:val="00BD5B4A"/>
    <w:rsid w:val="00BF4310"/>
    <w:rsid w:val="00C13AA8"/>
    <w:rsid w:val="00C15947"/>
    <w:rsid w:val="00C32BBD"/>
    <w:rsid w:val="00C37BF8"/>
    <w:rsid w:val="00C50266"/>
    <w:rsid w:val="00C5184B"/>
    <w:rsid w:val="00C53DFC"/>
    <w:rsid w:val="00C63BEB"/>
    <w:rsid w:val="00C70FF3"/>
    <w:rsid w:val="00C7451A"/>
    <w:rsid w:val="00C75CF2"/>
    <w:rsid w:val="00C8057B"/>
    <w:rsid w:val="00C84949"/>
    <w:rsid w:val="00C905E3"/>
    <w:rsid w:val="00C93CB9"/>
    <w:rsid w:val="00C95D88"/>
    <w:rsid w:val="00C967B5"/>
    <w:rsid w:val="00CA4A8B"/>
    <w:rsid w:val="00CA5475"/>
    <w:rsid w:val="00CA5C2F"/>
    <w:rsid w:val="00CC3825"/>
    <w:rsid w:val="00CC4E72"/>
    <w:rsid w:val="00CD1C55"/>
    <w:rsid w:val="00CD3229"/>
    <w:rsid w:val="00CD5C5B"/>
    <w:rsid w:val="00CE0CF9"/>
    <w:rsid w:val="00CE2433"/>
    <w:rsid w:val="00CE2A45"/>
    <w:rsid w:val="00CE57AB"/>
    <w:rsid w:val="00CF15AB"/>
    <w:rsid w:val="00CF4024"/>
    <w:rsid w:val="00CF5BF0"/>
    <w:rsid w:val="00D005CB"/>
    <w:rsid w:val="00D06950"/>
    <w:rsid w:val="00D15DB4"/>
    <w:rsid w:val="00D1623B"/>
    <w:rsid w:val="00D21892"/>
    <w:rsid w:val="00D27EAF"/>
    <w:rsid w:val="00D301DA"/>
    <w:rsid w:val="00D31A8D"/>
    <w:rsid w:val="00D34EEB"/>
    <w:rsid w:val="00D352A3"/>
    <w:rsid w:val="00D368C4"/>
    <w:rsid w:val="00D37B22"/>
    <w:rsid w:val="00D37C55"/>
    <w:rsid w:val="00D420E3"/>
    <w:rsid w:val="00D5044D"/>
    <w:rsid w:val="00D51443"/>
    <w:rsid w:val="00D52592"/>
    <w:rsid w:val="00D625CF"/>
    <w:rsid w:val="00D67386"/>
    <w:rsid w:val="00D72541"/>
    <w:rsid w:val="00D75152"/>
    <w:rsid w:val="00D80DBA"/>
    <w:rsid w:val="00D82E74"/>
    <w:rsid w:val="00D8468B"/>
    <w:rsid w:val="00D84E2C"/>
    <w:rsid w:val="00D86B5A"/>
    <w:rsid w:val="00D92EC6"/>
    <w:rsid w:val="00DA6CA5"/>
    <w:rsid w:val="00DB0A4B"/>
    <w:rsid w:val="00DB19D9"/>
    <w:rsid w:val="00DB4D89"/>
    <w:rsid w:val="00DC465E"/>
    <w:rsid w:val="00DC72AA"/>
    <w:rsid w:val="00DD25D4"/>
    <w:rsid w:val="00DD32C0"/>
    <w:rsid w:val="00DD4A42"/>
    <w:rsid w:val="00DD7E7A"/>
    <w:rsid w:val="00DE3FBD"/>
    <w:rsid w:val="00DE668C"/>
    <w:rsid w:val="00DF00D0"/>
    <w:rsid w:val="00DF0AD1"/>
    <w:rsid w:val="00DF3592"/>
    <w:rsid w:val="00DF4BAD"/>
    <w:rsid w:val="00E072E1"/>
    <w:rsid w:val="00E14977"/>
    <w:rsid w:val="00E17F3E"/>
    <w:rsid w:val="00E26B72"/>
    <w:rsid w:val="00E26BE5"/>
    <w:rsid w:val="00E3149B"/>
    <w:rsid w:val="00E33471"/>
    <w:rsid w:val="00E41879"/>
    <w:rsid w:val="00E42A8A"/>
    <w:rsid w:val="00E44DE6"/>
    <w:rsid w:val="00E4754E"/>
    <w:rsid w:val="00E5084B"/>
    <w:rsid w:val="00E52527"/>
    <w:rsid w:val="00E64802"/>
    <w:rsid w:val="00E70C34"/>
    <w:rsid w:val="00E7567D"/>
    <w:rsid w:val="00E75714"/>
    <w:rsid w:val="00E7712B"/>
    <w:rsid w:val="00E81DCD"/>
    <w:rsid w:val="00E86B9C"/>
    <w:rsid w:val="00E93D15"/>
    <w:rsid w:val="00E9472F"/>
    <w:rsid w:val="00EB11E1"/>
    <w:rsid w:val="00EB37C3"/>
    <w:rsid w:val="00ED1183"/>
    <w:rsid w:val="00ED216C"/>
    <w:rsid w:val="00ED6EFD"/>
    <w:rsid w:val="00EE1EEC"/>
    <w:rsid w:val="00EF148F"/>
    <w:rsid w:val="00EF34CD"/>
    <w:rsid w:val="00EF3508"/>
    <w:rsid w:val="00EF687A"/>
    <w:rsid w:val="00F004AF"/>
    <w:rsid w:val="00F01E4C"/>
    <w:rsid w:val="00F04BBF"/>
    <w:rsid w:val="00F33040"/>
    <w:rsid w:val="00F40231"/>
    <w:rsid w:val="00F40EF3"/>
    <w:rsid w:val="00F53835"/>
    <w:rsid w:val="00F61B9E"/>
    <w:rsid w:val="00F63A77"/>
    <w:rsid w:val="00F72438"/>
    <w:rsid w:val="00F72B5A"/>
    <w:rsid w:val="00F77294"/>
    <w:rsid w:val="00F81F54"/>
    <w:rsid w:val="00F82BEF"/>
    <w:rsid w:val="00F868E5"/>
    <w:rsid w:val="00F878C4"/>
    <w:rsid w:val="00F93973"/>
    <w:rsid w:val="00F96C2E"/>
    <w:rsid w:val="00FA284B"/>
    <w:rsid w:val="00FB2A80"/>
    <w:rsid w:val="00FB402C"/>
    <w:rsid w:val="00FD2E4E"/>
    <w:rsid w:val="00FE2EA6"/>
    <w:rsid w:val="00FF2042"/>
    <w:rsid w:val="00FF7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8EBF"/>
  <w15:docId w15:val="{EA24F3CC-A708-44CE-B482-F1DBE4C7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4B"/>
    <w:pPr>
      <w:spacing w:after="0" w:line="240" w:lineRule="auto"/>
    </w:pPr>
    <w:rPr>
      <w:rFonts w:ascii="Perpetua" w:eastAsia="Times New Roman" w:hAnsi="Perpet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s">
    <w:name w:val="Dates"/>
    <w:basedOn w:val="Normal"/>
    <w:rsid w:val="00FA284B"/>
    <w:rPr>
      <w:rFonts w:cs="Arial"/>
      <w:sz w:val="20"/>
      <w:szCs w:val="20"/>
    </w:rPr>
  </w:style>
  <w:style w:type="table" w:styleId="TableGrid">
    <w:name w:val="Table Grid"/>
    <w:basedOn w:val="TableNormal"/>
    <w:uiPriority w:val="59"/>
    <w:rsid w:val="00FA28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74F86"/>
    <w:pPr>
      <w:tabs>
        <w:tab w:val="center" w:pos="4680"/>
        <w:tab w:val="right" w:pos="9360"/>
      </w:tabs>
    </w:pPr>
  </w:style>
  <w:style w:type="character" w:customStyle="1" w:styleId="HeaderChar">
    <w:name w:val="Header Char"/>
    <w:basedOn w:val="DefaultParagraphFont"/>
    <w:link w:val="Header"/>
    <w:uiPriority w:val="99"/>
    <w:rsid w:val="00674F86"/>
    <w:rPr>
      <w:rFonts w:ascii="Perpetua" w:eastAsia="Times New Roman" w:hAnsi="Perpetua" w:cs="Times New Roman"/>
      <w:sz w:val="24"/>
      <w:szCs w:val="24"/>
    </w:rPr>
  </w:style>
  <w:style w:type="paragraph" w:styleId="Footer">
    <w:name w:val="footer"/>
    <w:basedOn w:val="Normal"/>
    <w:link w:val="FooterChar"/>
    <w:uiPriority w:val="99"/>
    <w:unhideWhenUsed/>
    <w:rsid w:val="00674F86"/>
    <w:pPr>
      <w:tabs>
        <w:tab w:val="center" w:pos="4680"/>
        <w:tab w:val="right" w:pos="9360"/>
      </w:tabs>
    </w:pPr>
  </w:style>
  <w:style w:type="character" w:customStyle="1" w:styleId="FooterChar">
    <w:name w:val="Footer Char"/>
    <w:basedOn w:val="DefaultParagraphFont"/>
    <w:link w:val="Footer"/>
    <w:uiPriority w:val="99"/>
    <w:rsid w:val="00674F86"/>
    <w:rPr>
      <w:rFonts w:ascii="Perpetua" w:eastAsia="Times New Roman" w:hAnsi="Perpetua" w:cs="Times New Roman"/>
      <w:sz w:val="24"/>
      <w:szCs w:val="24"/>
    </w:rPr>
  </w:style>
  <w:style w:type="paragraph" w:customStyle="1" w:styleId="MonthNames">
    <w:name w:val="Month Names"/>
    <w:basedOn w:val="Normal"/>
    <w:rsid w:val="00667C2F"/>
    <w:pPr>
      <w:jc w:val="center"/>
    </w:pPr>
    <w:rPr>
      <w:rFonts w:ascii="Franklin Gothic Book" w:hAnsi="Franklin Gothic Book"/>
      <w:bCs/>
      <w:sz w:val="48"/>
      <w:szCs w:val="20"/>
    </w:rPr>
  </w:style>
  <w:style w:type="paragraph" w:styleId="BalloonText">
    <w:name w:val="Balloon Text"/>
    <w:basedOn w:val="Normal"/>
    <w:link w:val="BalloonTextChar"/>
    <w:uiPriority w:val="99"/>
    <w:semiHidden/>
    <w:unhideWhenUsed/>
    <w:rsid w:val="000D2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8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7854">
      <w:bodyDiv w:val="1"/>
      <w:marLeft w:val="0"/>
      <w:marRight w:val="0"/>
      <w:marTop w:val="0"/>
      <w:marBottom w:val="0"/>
      <w:divBdr>
        <w:top w:val="none" w:sz="0" w:space="0" w:color="auto"/>
        <w:left w:val="none" w:sz="0" w:space="0" w:color="auto"/>
        <w:bottom w:val="none" w:sz="0" w:space="0" w:color="auto"/>
        <w:right w:val="none" w:sz="0" w:space="0" w:color="auto"/>
      </w:divBdr>
    </w:div>
    <w:div w:id="10299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qfs01\FolderRedirection$\PittsR\Desktop\Monthly%20Menu%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52F68-FFB4-47DA-875E-3CEBAB6A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Monthly Menu Template</Template>
  <TotalTime>2139</TotalTime>
  <Pages>1</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Kent Sussex Industries</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Pitts</dc:creator>
  <cp:keywords/>
  <dc:description/>
  <cp:lastModifiedBy>Richard Pitts</cp:lastModifiedBy>
  <cp:revision>3</cp:revision>
  <cp:lastPrinted>2026-07-13T16:56:00Z</cp:lastPrinted>
  <dcterms:created xsi:type="dcterms:W3CDTF">2026-07-13T16:59:00Z</dcterms:created>
  <dcterms:modified xsi:type="dcterms:W3CDTF">2026-07-16T09:47:00Z</dcterms:modified>
</cp:coreProperties>
</file>